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</w:tblPr>
      <w:tblGrid>
        <w:gridCol w:w="348"/>
        <w:gridCol w:w="4897"/>
        <w:gridCol w:w="5216"/>
        <w:gridCol w:w="339"/>
      </w:tblGrid>
      <w:tr w:rsidR="00265218" w:rsidRPr="00410E03" w14:paraId="1AF4D7AD" w14:textId="77777777" w:rsidTr="007A731C">
        <w:trPr>
          <w:trHeight w:val="983"/>
        </w:trPr>
        <w:tc>
          <w:tcPr>
            <w:tcW w:w="161" w:type="pct"/>
            <w:shd w:val="clear" w:color="auto" w:fill="auto"/>
          </w:tcPr>
          <w:p w14:paraId="38AB6226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2267" w:type="pct"/>
            <w:shd w:val="clear" w:color="auto" w:fill="1F497D" w:themeFill="text2"/>
            <w:vAlign w:val="center"/>
          </w:tcPr>
          <w:p w14:paraId="21E116CF" w14:textId="77777777" w:rsidR="00265218" w:rsidRPr="00410E03" w:rsidRDefault="00945FED" w:rsidP="00945FED">
            <w:pPr>
              <w:pStyle w:val="Title"/>
            </w:pPr>
            <w:r>
              <w:t>Leading Edge of Change Nomination Form</w:t>
            </w:r>
          </w:p>
        </w:tc>
        <w:tc>
          <w:tcPr>
            <w:tcW w:w="2415" w:type="pct"/>
            <w:shd w:val="clear" w:color="auto" w:fill="auto"/>
          </w:tcPr>
          <w:p w14:paraId="5334D638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157" w:type="pct"/>
            <w:shd w:val="clear" w:color="auto" w:fill="auto"/>
          </w:tcPr>
          <w:p w14:paraId="2D0B0613" w14:textId="77777777" w:rsidR="00265218" w:rsidRPr="00410E03" w:rsidRDefault="00265218" w:rsidP="00CF31BB">
            <w:pPr>
              <w:pStyle w:val="Title"/>
            </w:pPr>
          </w:p>
        </w:tc>
      </w:tr>
      <w:tr w:rsidR="00BC1B68" w:rsidRPr="00410E03" w14:paraId="4D66702B" w14:textId="77777777" w:rsidTr="007A731C">
        <w:trPr>
          <w:trHeight w:val="288"/>
        </w:trPr>
        <w:tc>
          <w:tcPr>
            <w:tcW w:w="161" w:type="pct"/>
            <w:shd w:val="clear" w:color="auto" w:fill="auto"/>
          </w:tcPr>
          <w:p w14:paraId="3E02DA58" w14:textId="77777777" w:rsidR="00BC1B68" w:rsidRPr="00410E03" w:rsidRDefault="00BC1B68" w:rsidP="00915359"/>
        </w:tc>
        <w:tc>
          <w:tcPr>
            <w:tcW w:w="4682" w:type="pct"/>
            <w:gridSpan w:val="2"/>
            <w:shd w:val="clear" w:color="auto" w:fill="auto"/>
          </w:tcPr>
          <w:p w14:paraId="0E7F3B49" w14:textId="77777777" w:rsidR="00BC1B68" w:rsidRPr="00410E03" w:rsidRDefault="00BC1B68" w:rsidP="00915359"/>
        </w:tc>
        <w:tc>
          <w:tcPr>
            <w:tcW w:w="157" w:type="pct"/>
            <w:shd w:val="clear" w:color="auto" w:fill="auto"/>
          </w:tcPr>
          <w:p w14:paraId="421226C7" w14:textId="77777777" w:rsidR="00BC1B68" w:rsidRPr="00410E03" w:rsidRDefault="00BC1B68" w:rsidP="00915359"/>
        </w:tc>
      </w:tr>
      <w:tr w:rsidR="00265218" w:rsidRPr="00410E03" w14:paraId="103A6F81" w14:textId="77777777" w:rsidTr="007A731C">
        <w:trPr>
          <w:trHeight w:val="9908"/>
        </w:trPr>
        <w:tc>
          <w:tcPr>
            <w:tcW w:w="161" w:type="pct"/>
            <w:shd w:val="clear" w:color="auto" w:fill="auto"/>
          </w:tcPr>
          <w:p w14:paraId="6DE9ED39" w14:textId="77777777" w:rsidR="00265218" w:rsidRPr="00410E03" w:rsidRDefault="00265218" w:rsidP="00CF31BB"/>
        </w:tc>
        <w:tc>
          <w:tcPr>
            <w:tcW w:w="468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915"/>
              <w:gridCol w:w="1477"/>
              <w:gridCol w:w="300"/>
              <w:gridCol w:w="1577"/>
              <w:gridCol w:w="62"/>
              <w:gridCol w:w="3065"/>
            </w:tblGrid>
            <w:tr w:rsidR="001060EC" w:rsidRPr="00410E03" w14:paraId="73F8834B" w14:textId="77777777" w:rsidTr="00F66B35">
              <w:trPr>
                <w:trHeight w:val="170"/>
              </w:trPr>
              <w:tc>
                <w:tcPr>
                  <w:tcW w:w="9897" w:type="dxa"/>
                  <w:gridSpan w:val="8"/>
                  <w:tcBorders>
                    <w:bottom w:val="single" w:sz="4" w:space="0" w:color="808080" w:themeColor="background1" w:themeShade="80"/>
                  </w:tcBorders>
                  <w:shd w:val="clear" w:color="auto" w:fill="1F497D" w:themeFill="text2"/>
                </w:tcPr>
                <w:p w14:paraId="423E881C" w14:textId="77777777" w:rsidR="001060EC" w:rsidRPr="00410E03" w:rsidRDefault="001060EC" w:rsidP="00915359"/>
              </w:tc>
            </w:tr>
            <w:tr w:rsidR="00C50E6D" w:rsidRPr="009F4149" w14:paraId="3370AD34" w14:textId="77777777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1FD1CE62" w14:textId="77777777" w:rsidR="00C50E6D" w:rsidRPr="009F4149" w:rsidRDefault="00EE0ED6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2892961327DA4937BD02D4FE986B70F4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4EE73C13" w14:textId="77777777"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396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17F880C4" w14:textId="77777777" w:rsidR="00C50E6D" w:rsidRPr="009F4149" w:rsidRDefault="00EE0ED6" w:rsidP="00945FED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31D38DF11A794CE0AD40801BF705FBAC"/>
                      </w:placeholder>
                      <w15:appearance w15:val="hidden"/>
                      <w:text/>
                    </w:sdtPr>
                    <w:sdtEndPr/>
                    <w:sdtContent>
                      <w:r w:rsidR="00945FED">
                        <w:t>Person Nominating:</w:t>
                      </w:r>
                    </w:sdtContent>
                  </w:sdt>
                </w:p>
              </w:tc>
            </w:tr>
            <w:tr w:rsidR="00945FED" w:rsidRPr="00410E03" w14:paraId="28B29ACA" w14:textId="77777777" w:rsidTr="00837077">
              <w:tc>
                <w:tcPr>
                  <w:tcW w:w="9897" w:type="dxa"/>
                  <w:gridSpan w:val="8"/>
                  <w:tcBorders>
                    <w:bottom w:val="single" w:sz="4" w:space="0" w:color="808080" w:themeColor="background1" w:themeShade="80"/>
                  </w:tcBorders>
                </w:tcPr>
                <w:p w14:paraId="04B1811B" w14:textId="77777777" w:rsidR="00945FED" w:rsidRPr="00410E03" w:rsidRDefault="00945FED" w:rsidP="00945FED">
                  <w:pPr>
                    <w:jc w:val="left"/>
                  </w:pPr>
                  <w:r w:rsidRPr="00945FED">
                    <w:rPr>
                      <w:b/>
                      <w:sz w:val="24"/>
                    </w:rPr>
                    <w:t>Nominator Company:</w:t>
                  </w:r>
                </w:p>
              </w:tc>
            </w:tr>
            <w:tr w:rsidR="00E141F4" w:rsidRPr="009F4149" w14:paraId="381671EB" w14:textId="77777777" w:rsidTr="00A02846">
              <w:trPr>
                <w:trHeight w:val="454"/>
              </w:trPr>
              <w:tc>
                <w:tcPr>
                  <w:tcW w:w="4893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66E8F0C7" w14:textId="77777777" w:rsidR="00E141F4" w:rsidRPr="009F4149" w:rsidRDefault="00945FED" w:rsidP="00945FED">
                  <w:pPr>
                    <w:pStyle w:val="BoldText"/>
                  </w:pPr>
                  <w:r>
                    <w:t>Nominator Phone:</w:t>
                  </w:r>
                </w:p>
              </w:tc>
              <w:tc>
                <w:tcPr>
                  <w:tcW w:w="300" w:type="dxa"/>
                </w:tcPr>
                <w:p w14:paraId="1169E161" w14:textId="77777777"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25F80CF9" w14:textId="77777777" w:rsidR="00E141F4" w:rsidRPr="009F4149" w:rsidRDefault="00945FED" w:rsidP="00945FED">
                  <w:pPr>
                    <w:pStyle w:val="BoldText"/>
                  </w:pPr>
                  <w:r>
                    <w:t>Nominator Email:</w:t>
                  </w:r>
                </w:p>
              </w:tc>
            </w:tr>
            <w:tr w:rsidR="00E141F4" w:rsidRPr="00410E03" w14:paraId="048D984A" w14:textId="77777777" w:rsidTr="00A02846">
              <w:trPr>
                <w:trHeight w:val="397"/>
              </w:trPr>
              <w:tc>
                <w:tcPr>
                  <w:tcW w:w="9897" w:type="dxa"/>
                  <w:gridSpan w:val="8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501D0675" w14:textId="77777777" w:rsidR="00E141F4" w:rsidRPr="00410E03" w:rsidRDefault="00945FED" w:rsidP="00945FED">
                  <w:pPr>
                    <w:pStyle w:val="BlueBoldText"/>
                  </w:pPr>
                  <w:r>
                    <w:t>Nominee Information</w:t>
                  </w:r>
                </w:p>
              </w:tc>
            </w:tr>
            <w:tr w:rsidR="00E141F4" w:rsidRPr="00410E03" w14:paraId="7F5BB260" w14:textId="77777777" w:rsidTr="00A02846">
              <w:trPr>
                <w:trHeight w:val="57"/>
              </w:trPr>
              <w:tc>
                <w:tcPr>
                  <w:tcW w:w="9897" w:type="dxa"/>
                  <w:gridSpan w:val="8"/>
                  <w:tcBorders>
                    <w:top w:val="single" w:sz="24" w:space="0" w:color="1F497D" w:themeColor="text2"/>
                  </w:tcBorders>
                </w:tcPr>
                <w:p w14:paraId="471803EF" w14:textId="77777777" w:rsidR="00E141F4" w:rsidRPr="00945FED" w:rsidRDefault="00945FED" w:rsidP="00945FED">
                  <w:pPr>
                    <w:jc w:val="left"/>
                    <w:rPr>
                      <w:b/>
                    </w:rPr>
                  </w:pPr>
                  <w:r w:rsidRPr="00945FED">
                    <w:rPr>
                      <w:b/>
                      <w:sz w:val="24"/>
                    </w:rPr>
                    <w:t>Nominee(s) Name:</w:t>
                  </w:r>
                </w:p>
              </w:tc>
            </w:tr>
            <w:tr w:rsidR="003C4913" w:rsidRPr="00410E03" w14:paraId="0293BBCF" w14:textId="77777777" w:rsidTr="00A02846">
              <w:trPr>
                <w:trHeight w:val="57"/>
              </w:trPr>
              <w:tc>
                <w:tcPr>
                  <w:tcW w:w="9897" w:type="dxa"/>
                  <w:gridSpan w:val="8"/>
                  <w:tcBorders>
                    <w:top w:val="single" w:sz="24" w:space="0" w:color="1F497D" w:themeColor="text2"/>
                  </w:tcBorders>
                </w:tcPr>
                <w:p w14:paraId="7BD702CF" w14:textId="77777777" w:rsidR="003C4913" w:rsidRPr="00945FED" w:rsidRDefault="003C4913" w:rsidP="00945FED">
                  <w:pPr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Others Nominated:  </w:t>
                  </w:r>
                </w:p>
              </w:tc>
            </w:tr>
            <w:tr w:rsidR="00945FED" w:rsidRPr="00410E03" w14:paraId="13CCE4DE" w14:textId="77777777" w:rsidTr="00D778AC">
              <w:trPr>
                <w:trHeight w:val="414"/>
              </w:trPr>
              <w:tc>
                <w:tcPr>
                  <w:tcW w:w="9897" w:type="dxa"/>
                  <w:gridSpan w:val="8"/>
                  <w:tcBorders>
                    <w:bottom w:val="single" w:sz="4" w:space="0" w:color="808080" w:themeColor="background1" w:themeShade="80"/>
                  </w:tcBorders>
                </w:tcPr>
                <w:p w14:paraId="7898AA5F" w14:textId="77777777" w:rsidR="00945FED" w:rsidRPr="00410E03" w:rsidRDefault="00945FED" w:rsidP="00945FED">
                  <w:pPr>
                    <w:jc w:val="left"/>
                  </w:pPr>
                  <w:r w:rsidRPr="00945FED">
                    <w:rPr>
                      <w:b/>
                      <w:sz w:val="24"/>
                    </w:rPr>
                    <w:t>Organization:</w:t>
                  </w:r>
                </w:p>
              </w:tc>
            </w:tr>
            <w:tr w:rsidR="00E301A2" w:rsidRPr="009F4149" w14:paraId="289A2340" w14:textId="77777777" w:rsidTr="001060EC">
              <w:trPr>
                <w:trHeight w:val="346"/>
              </w:trPr>
              <w:tc>
                <w:tcPr>
                  <w:tcW w:w="3416" w:type="dxa"/>
                  <w:gridSpan w:val="3"/>
                </w:tcPr>
                <w:p w14:paraId="3674E7D9" w14:textId="77777777" w:rsidR="00E301A2" w:rsidRPr="009F4149" w:rsidRDefault="00EE0ED6" w:rsidP="009F4149">
                  <w:pPr>
                    <w:pStyle w:val="BoldText"/>
                  </w:pPr>
                  <w:sdt>
                    <w:sdtPr>
                      <w:id w:val="1601451819"/>
                      <w:placeholder>
                        <w:docPart w:val="2AF14103D03A4FBB8A54600053163474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Home Phone</w:t>
                      </w:r>
                    </w:sdtContent>
                  </w:sdt>
                  <w:r w:rsidR="001060EC">
                    <w:t>:</w:t>
                  </w:r>
                </w:p>
              </w:tc>
              <w:tc>
                <w:tcPr>
                  <w:tcW w:w="3354" w:type="dxa"/>
                  <w:gridSpan w:val="3"/>
                </w:tcPr>
                <w:p w14:paraId="3DEF4972" w14:textId="77777777" w:rsidR="00E301A2" w:rsidRPr="009F4149" w:rsidRDefault="00EE0ED6" w:rsidP="009F4149">
                  <w:pPr>
                    <w:pStyle w:val="BoldText"/>
                  </w:pPr>
                  <w:sdt>
                    <w:sdtPr>
                      <w:id w:val="484062169"/>
                      <w:placeholder>
                        <w:docPart w:val="183CFE45B6E147F5BEE29A8145311BEA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Cell Phone</w:t>
                      </w:r>
                    </w:sdtContent>
                  </w:sdt>
                  <w:r w:rsidR="001060EC">
                    <w:t>:</w:t>
                  </w:r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1FE17D8C" w14:textId="77777777" w:rsidR="00E301A2" w:rsidRPr="009F4149" w:rsidRDefault="00EE0ED6" w:rsidP="009F4149">
                  <w:pPr>
                    <w:pStyle w:val="BoldText"/>
                  </w:pPr>
                  <w:sdt>
                    <w:sdtPr>
                      <w:id w:val="266198939"/>
                      <w:placeholder>
                        <w:docPart w:val="F0F91572D01B418684444629207A98FD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Email Address</w:t>
                      </w:r>
                    </w:sdtContent>
                  </w:sdt>
                  <w:r w:rsidR="001060EC">
                    <w:t>:</w:t>
                  </w:r>
                </w:p>
              </w:tc>
            </w:tr>
            <w:tr w:rsidR="001060EC" w:rsidRPr="00410E03" w14:paraId="092AB995" w14:textId="77777777" w:rsidTr="001060EC">
              <w:trPr>
                <w:trHeight w:val="414"/>
              </w:trPr>
              <w:tc>
                <w:tcPr>
                  <w:tcW w:w="34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3C471B5A" w14:textId="77777777" w:rsidR="001060EC" w:rsidRPr="00410E03" w:rsidRDefault="001060EC" w:rsidP="00915359"/>
              </w:tc>
              <w:tc>
                <w:tcPr>
                  <w:tcW w:w="3354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0EF12204" w14:textId="77777777" w:rsidR="001060EC" w:rsidRPr="00410E03" w:rsidRDefault="001060EC" w:rsidP="00915359"/>
              </w:tc>
              <w:tc>
                <w:tcPr>
                  <w:tcW w:w="3127" w:type="dxa"/>
                  <w:gridSpan w:val="2"/>
                  <w:tcBorders>
                    <w:bottom w:val="single" w:sz="4" w:space="0" w:color="808080" w:themeColor="background1" w:themeShade="80"/>
                  </w:tcBorders>
                </w:tcPr>
                <w:p w14:paraId="53B2B085" w14:textId="77777777" w:rsidR="001060EC" w:rsidRPr="00410E03" w:rsidRDefault="001060EC" w:rsidP="00915359"/>
              </w:tc>
            </w:tr>
            <w:tr w:rsidR="00E61D15" w:rsidRPr="00410E03" w14:paraId="6F668833" w14:textId="77777777" w:rsidTr="00A02846">
              <w:trPr>
                <w:trHeight w:val="346"/>
              </w:trPr>
              <w:tc>
                <w:tcPr>
                  <w:tcW w:w="9897" w:type="dxa"/>
                  <w:gridSpan w:val="8"/>
                  <w:tcBorders>
                    <w:top w:val="single" w:sz="4" w:space="0" w:color="808080" w:themeColor="background1" w:themeShade="80"/>
                  </w:tcBorders>
                </w:tcPr>
                <w:p w14:paraId="471E45BF" w14:textId="77777777" w:rsidR="00E61D15" w:rsidRPr="00410E03" w:rsidRDefault="00EE0ED6" w:rsidP="0035052D">
                  <w:pPr>
                    <w:pStyle w:val="BoldText"/>
                  </w:pPr>
                  <w:sdt>
                    <w:sdtPr>
                      <w:id w:val="-181676382"/>
                      <w:placeholder>
                        <w:docPart w:val="37C3E7A9473949A1BF90BDF997B28618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Address</w:t>
                      </w:r>
                    </w:sdtContent>
                  </w:sdt>
                  <w:r w:rsidR="001060EC">
                    <w:t>:</w:t>
                  </w:r>
                </w:p>
              </w:tc>
            </w:tr>
            <w:tr w:rsidR="001060EC" w:rsidRPr="00410E03" w14:paraId="643830FA" w14:textId="77777777" w:rsidTr="001060EC">
              <w:trPr>
                <w:trHeight w:val="346"/>
              </w:trPr>
              <w:tc>
                <w:tcPr>
                  <w:tcW w:w="34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B84083C" w14:textId="77777777" w:rsidR="001060EC" w:rsidRPr="00410E03" w:rsidRDefault="001060EC" w:rsidP="00915359"/>
              </w:tc>
              <w:tc>
                <w:tcPr>
                  <w:tcW w:w="3416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233CBB71" w14:textId="77777777" w:rsidR="001060EC" w:rsidRPr="00410E03" w:rsidRDefault="001060EC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6BEFA920" w14:textId="77777777" w:rsidR="001060EC" w:rsidRPr="00410E03" w:rsidRDefault="001060EC" w:rsidP="00915359"/>
              </w:tc>
            </w:tr>
            <w:tr w:rsidR="001060EC" w:rsidRPr="009F4149" w14:paraId="02E776CC" w14:textId="77777777" w:rsidTr="001060EC">
              <w:trPr>
                <w:trHeight w:val="346"/>
              </w:trPr>
              <w:tc>
                <w:tcPr>
                  <w:tcW w:w="34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5ABBC681" w14:textId="77777777" w:rsidR="001060EC" w:rsidRPr="009F4149" w:rsidRDefault="00EE0ED6" w:rsidP="009F4149">
                  <w:pPr>
                    <w:pStyle w:val="BoldText"/>
                  </w:pPr>
                  <w:sdt>
                    <w:sdtPr>
                      <w:id w:val="-1148971649"/>
                      <w:placeholder>
                        <w:docPart w:val="2926DB2340FA4CFE9E40E60BADD73403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1060EC" w:rsidRPr="009F4149">
                        <w:t>City</w:t>
                      </w:r>
                    </w:sdtContent>
                  </w:sdt>
                  <w:r w:rsidR="001060EC">
                    <w:t>:</w:t>
                  </w:r>
                </w:p>
              </w:tc>
              <w:tc>
                <w:tcPr>
                  <w:tcW w:w="3416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70BB1AFA" w14:textId="77777777" w:rsidR="001060EC" w:rsidRPr="009F4149" w:rsidRDefault="001060EC" w:rsidP="001060EC">
                  <w:pPr>
                    <w:pStyle w:val="BoldText"/>
                  </w:pPr>
                  <w:r>
                    <w:t>State:</w:t>
                  </w: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14:paraId="5506DA09" w14:textId="77777777" w:rsidR="001060EC" w:rsidRPr="009F4149" w:rsidRDefault="00EE0ED6" w:rsidP="009F4149">
                  <w:pPr>
                    <w:pStyle w:val="BoldText"/>
                  </w:pPr>
                  <w:sdt>
                    <w:sdtPr>
                      <w:id w:val="-719584446"/>
                      <w:placeholder>
                        <w:docPart w:val="CAC0FAAB4A9649D7B89C8B2471472CC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1060EC" w:rsidRPr="009F4149">
                        <w:t>ZIP Code</w:t>
                      </w:r>
                    </w:sdtContent>
                  </w:sdt>
                  <w:r w:rsidR="001060EC">
                    <w:t>:</w:t>
                  </w:r>
                </w:p>
              </w:tc>
            </w:tr>
            <w:tr w:rsidR="001060EC" w:rsidRPr="00410E03" w14:paraId="0A24C5F7" w14:textId="77777777" w:rsidTr="001060EC">
              <w:trPr>
                <w:trHeight w:val="346"/>
              </w:trPr>
              <w:tc>
                <w:tcPr>
                  <w:tcW w:w="34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04C51654" w14:textId="77777777" w:rsidR="001060EC" w:rsidRPr="00410E03" w:rsidRDefault="001060EC" w:rsidP="00915359"/>
              </w:tc>
              <w:tc>
                <w:tcPr>
                  <w:tcW w:w="3416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17F63A0F" w14:textId="77777777" w:rsidR="001060EC" w:rsidRPr="00410E03" w:rsidRDefault="001060EC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5C1E1BFE" w14:textId="77777777" w:rsidR="001060EC" w:rsidRPr="00410E03" w:rsidRDefault="001060EC" w:rsidP="00915359"/>
              </w:tc>
            </w:tr>
            <w:tr w:rsidR="00E61D15" w:rsidRPr="00410E03" w14:paraId="7724ADD3" w14:textId="77777777" w:rsidTr="00A02846">
              <w:trPr>
                <w:trHeight w:val="346"/>
              </w:trPr>
              <w:tc>
                <w:tcPr>
                  <w:tcW w:w="9897" w:type="dxa"/>
                  <w:gridSpan w:val="8"/>
                  <w:tcBorders>
                    <w:top w:val="single" w:sz="4" w:space="0" w:color="808080" w:themeColor="background1" w:themeShade="80"/>
                  </w:tcBorders>
                </w:tcPr>
                <w:p w14:paraId="3FCB5911" w14:textId="77777777" w:rsidR="00E61D15" w:rsidRPr="00410E03" w:rsidRDefault="00513813" w:rsidP="00513813">
                  <w:pPr>
                    <w:pStyle w:val="BoldText"/>
                  </w:pPr>
                  <w:r>
                    <w:t>In what w</w:t>
                  </w:r>
                  <w:r w:rsidR="003C4913">
                    <w:t xml:space="preserve">ay </w:t>
                  </w:r>
                  <w:r w:rsidR="00045191">
                    <w:t>has this N</w:t>
                  </w:r>
                  <w:r w:rsidR="003C4913">
                    <w:t xml:space="preserve">ominee(s) </w:t>
                  </w:r>
                  <w:r w:rsidR="00045191">
                    <w:t xml:space="preserve">used OD in a new way or in a new setting? </w:t>
                  </w:r>
                </w:p>
              </w:tc>
            </w:tr>
            <w:tr w:rsidR="003C4913" w:rsidRPr="00410E03" w14:paraId="4B508A68" w14:textId="77777777" w:rsidTr="000629E7">
              <w:trPr>
                <w:trHeight w:val="346"/>
              </w:trPr>
              <w:tc>
                <w:tcPr>
                  <w:tcW w:w="9897" w:type="dxa"/>
                  <w:gridSpan w:val="8"/>
                  <w:tcBorders>
                    <w:bottom w:val="single" w:sz="4" w:space="0" w:color="808080" w:themeColor="background1" w:themeShade="80"/>
                  </w:tcBorders>
                </w:tcPr>
                <w:p w14:paraId="552D70E3" w14:textId="77777777" w:rsidR="003C4913" w:rsidRPr="005F5B5A" w:rsidRDefault="003C4913" w:rsidP="005F5B5A">
                  <w:pPr>
                    <w:jc w:val="left"/>
                    <w:rPr>
                      <w:rFonts w:ascii="Calibri" w:hAnsi="Calibri" w:cs="Calibri"/>
                      <w:sz w:val="20"/>
                    </w:rPr>
                  </w:pPr>
                </w:p>
              </w:tc>
            </w:tr>
            <w:tr w:rsidR="003C4913" w:rsidRPr="00410E03" w14:paraId="3D085BCD" w14:textId="77777777" w:rsidTr="00ED736E">
              <w:trPr>
                <w:trHeight w:val="346"/>
              </w:trPr>
              <w:tc>
                <w:tcPr>
                  <w:tcW w:w="9897" w:type="dxa"/>
                  <w:gridSpan w:val="8"/>
                  <w:tcBorders>
                    <w:top w:val="single" w:sz="4" w:space="0" w:color="808080" w:themeColor="background1" w:themeShade="80"/>
                  </w:tcBorders>
                </w:tcPr>
                <w:p w14:paraId="6BDA9EBB" w14:textId="77777777" w:rsidR="003C4913" w:rsidRPr="005F5B5A" w:rsidRDefault="003C4913" w:rsidP="005F5B5A">
                  <w:pPr>
                    <w:pStyle w:val="BoldText"/>
                    <w:rPr>
                      <w:rFonts w:ascii="Calibri" w:hAnsi="Calibri" w:cs="Calibri"/>
                      <w:sz w:val="20"/>
                    </w:rPr>
                  </w:pPr>
                </w:p>
              </w:tc>
            </w:tr>
            <w:tr w:rsidR="003C4913" w:rsidRPr="00410E03" w14:paraId="6E70FF0F" w14:textId="77777777" w:rsidTr="00CA3A0A">
              <w:trPr>
                <w:trHeight w:val="346"/>
              </w:trPr>
              <w:tc>
                <w:tcPr>
                  <w:tcW w:w="9897" w:type="dxa"/>
                  <w:gridSpan w:val="8"/>
                  <w:tcBorders>
                    <w:bottom w:val="single" w:sz="4" w:space="0" w:color="808080" w:themeColor="background1" w:themeShade="80"/>
                  </w:tcBorders>
                </w:tcPr>
                <w:p w14:paraId="04B6A8A9" w14:textId="77777777" w:rsidR="003C4913" w:rsidRPr="005F5B5A" w:rsidRDefault="003C4913" w:rsidP="005F5B5A">
                  <w:pPr>
                    <w:jc w:val="left"/>
                    <w:rPr>
                      <w:rFonts w:ascii="Calibri" w:hAnsi="Calibri" w:cs="Calibri"/>
                      <w:sz w:val="20"/>
                    </w:rPr>
                  </w:pPr>
                </w:p>
              </w:tc>
            </w:tr>
            <w:tr w:rsidR="003C4913" w:rsidRPr="00410E03" w14:paraId="13EB961D" w14:textId="77777777" w:rsidTr="0052213C">
              <w:trPr>
                <w:trHeight w:val="346"/>
              </w:trPr>
              <w:tc>
                <w:tcPr>
                  <w:tcW w:w="9897" w:type="dxa"/>
                  <w:gridSpan w:val="8"/>
                  <w:tcBorders>
                    <w:top w:val="single" w:sz="4" w:space="0" w:color="808080" w:themeColor="background1" w:themeShade="80"/>
                  </w:tcBorders>
                </w:tcPr>
                <w:p w14:paraId="7FF5CDF8" w14:textId="77777777" w:rsidR="003C4913" w:rsidRPr="005F5B5A" w:rsidRDefault="003C4913" w:rsidP="005F5B5A">
                  <w:pPr>
                    <w:pStyle w:val="BoldText"/>
                    <w:rPr>
                      <w:rFonts w:ascii="Calibri" w:hAnsi="Calibri" w:cs="Calibri"/>
                      <w:sz w:val="20"/>
                    </w:rPr>
                  </w:pPr>
                </w:p>
              </w:tc>
            </w:tr>
            <w:tr w:rsidR="003C4913" w:rsidRPr="00410E03" w14:paraId="72B4F2A8" w14:textId="77777777" w:rsidTr="0036493F">
              <w:trPr>
                <w:trHeight w:val="346"/>
              </w:trPr>
              <w:tc>
                <w:tcPr>
                  <w:tcW w:w="9897" w:type="dxa"/>
                  <w:gridSpan w:val="8"/>
                  <w:tcBorders>
                    <w:bottom w:val="single" w:sz="4" w:space="0" w:color="808080" w:themeColor="background1" w:themeShade="80"/>
                  </w:tcBorders>
                </w:tcPr>
                <w:p w14:paraId="4FEA831E" w14:textId="77777777" w:rsidR="003C4913" w:rsidRPr="005F5B5A" w:rsidRDefault="003C4913" w:rsidP="005F5B5A">
                  <w:pPr>
                    <w:jc w:val="left"/>
                    <w:rPr>
                      <w:rFonts w:ascii="Calibri" w:hAnsi="Calibri" w:cs="Calibri"/>
                      <w:sz w:val="20"/>
                    </w:rPr>
                  </w:pPr>
                </w:p>
              </w:tc>
            </w:tr>
            <w:tr w:rsidR="003C4913" w:rsidRPr="00410E03" w14:paraId="56A07314" w14:textId="77777777" w:rsidTr="00AA2406">
              <w:trPr>
                <w:trHeight w:val="346"/>
              </w:trPr>
              <w:tc>
                <w:tcPr>
                  <w:tcW w:w="9897" w:type="dxa"/>
                  <w:gridSpan w:val="8"/>
                  <w:tcBorders>
                    <w:top w:val="single" w:sz="4" w:space="0" w:color="808080" w:themeColor="background1" w:themeShade="80"/>
                  </w:tcBorders>
                </w:tcPr>
                <w:p w14:paraId="22CE124A" w14:textId="77777777" w:rsidR="003C4913" w:rsidRPr="005F5B5A" w:rsidRDefault="003C4913" w:rsidP="005F5B5A">
                  <w:pPr>
                    <w:pStyle w:val="BoldText"/>
                    <w:rPr>
                      <w:rFonts w:ascii="Calibri" w:hAnsi="Calibri" w:cs="Calibri"/>
                      <w:sz w:val="20"/>
                    </w:rPr>
                  </w:pPr>
                </w:p>
              </w:tc>
            </w:tr>
            <w:tr w:rsidR="007A731C" w:rsidRPr="00410E03" w14:paraId="11684C49" w14:textId="77777777" w:rsidTr="00AA2406">
              <w:trPr>
                <w:trHeight w:val="346"/>
              </w:trPr>
              <w:tc>
                <w:tcPr>
                  <w:tcW w:w="9897" w:type="dxa"/>
                  <w:gridSpan w:val="8"/>
                  <w:tcBorders>
                    <w:top w:val="single" w:sz="4" w:space="0" w:color="808080" w:themeColor="background1" w:themeShade="80"/>
                  </w:tcBorders>
                </w:tcPr>
                <w:p w14:paraId="646BAA11" w14:textId="77777777" w:rsidR="007A731C" w:rsidRPr="005F5B5A" w:rsidRDefault="007A731C" w:rsidP="005F5B5A">
                  <w:pPr>
                    <w:pStyle w:val="BoldText"/>
                    <w:rPr>
                      <w:rFonts w:ascii="Calibri" w:hAnsi="Calibri" w:cs="Calibri"/>
                      <w:sz w:val="20"/>
                    </w:rPr>
                  </w:pPr>
                </w:p>
              </w:tc>
            </w:tr>
            <w:tr w:rsidR="007A731C" w:rsidRPr="00410E03" w14:paraId="52431F18" w14:textId="77777777" w:rsidTr="00272E29">
              <w:trPr>
                <w:trHeight w:val="346"/>
              </w:trPr>
              <w:tc>
                <w:tcPr>
                  <w:tcW w:w="9897" w:type="dxa"/>
                  <w:gridSpan w:val="8"/>
                  <w:tcBorders>
                    <w:top w:val="single" w:sz="4" w:space="0" w:color="808080" w:themeColor="background1" w:themeShade="80"/>
                  </w:tcBorders>
                  <w:shd w:val="clear" w:color="auto" w:fill="1F497D" w:themeFill="text2"/>
                </w:tcPr>
                <w:p w14:paraId="69433487" w14:textId="77777777" w:rsidR="007A731C" w:rsidRPr="00410E03" w:rsidRDefault="007A731C" w:rsidP="003C4913">
                  <w:pPr>
                    <w:pStyle w:val="BoldText"/>
                  </w:pPr>
                </w:p>
              </w:tc>
            </w:tr>
          </w:tbl>
          <w:p w14:paraId="740CC5D0" w14:textId="77777777" w:rsidR="00265218" w:rsidRPr="00410E03" w:rsidRDefault="00265218" w:rsidP="004456B5"/>
        </w:tc>
        <w:tc>
          <w:tcPr>
            <w:tcW w:w="157" w:type="pct"/>
            <w:shd w:val="clear" w:color="auto" w:fill="auto"/>
          </w:tcPr>
          <w:p w14:paraId="290DC48F" w14:textId="77777777" w:rsidR="00265218" w:rsidRPr="00410E03" w:rsidRDefault="00265218" w:rsidP="00CF31BB"/>
        </w:tc>
      </w:tr>
      <w:tr w:rsidR="003C4913" w:rsidRPr="00410E03" w14:paraId="62320A5B" w14:textId="77777777" w:rsidTr="007A731C">
        <w:trPr>
          <w:trHeight w:val="983"/>
        </w:trPr>
        <w:tc>
          <w:tcPr>
            <w:tcW w:w="161" w:type="pct"/>
            <w:shd w:val="clear" w:color="auto" w:fill="auto"/>
          </w:tcPr>
          <w:p w14:paraId="2CD45B44" w14:textId="77777777" w:rsidR="003C4913" w:rsidRPr="00410E03" w:rsidRDefault="003C4913" w:rsidP="00404CFF">
            <w:pPr>
              <w:pStyle w:val="Title"/>
            </w:pPr>
          </w:p>
        </w:tc>
        <w:tc>
          <w:tcPr>
            <w:tcW w:w="2267" w:type="pct"/>
            <w:shd w:val="clear" w:color="auto" w:fill="1F497D" w:themeFill="text2"/>
            <w:vAlign w:val="center"/>
          </w:tcPr>
          <w:p w14:paraId="69BE0A68" w14:textId="77777777" w:rsidR="003C4913" w:rsidRPr="00410E03" w:rsidRDefault="003C4913" w:rsidP="00404CFF">
            <w:pPr>
              <w:pStyle w:val="Title"/>
            </w:pPr>
            <w:r>
              <w:t>Leading Edge of Change Nomination Form</w:t>
            </w:r>
          </w:p>
        </w:tc>
        <w:tc>
          <w:tcPr>
            <w:tcW w:w="2415" w:type="pct"/>
            <w:shd w:val="clear" w:color="auto" w:fill="auto"/>
          </w:tcPr>
          <w:p w14:paraId="3AA2154B" w14:textId="77777777" w:rsidR="003C4913" w:rsidRPr="00410E03" w:rsidRDefault="003C4913" w:rsidP="00404CFF">
            <w:pPr>
              <w:pStyle w:val="Title"/>
            </w:pPr>
          </w:p>
        </w:tc>
        <w:tc>
          <w:tcPr>
            <w:tcW w:w="157" w:type="pct"/>
            <w:shd w:val="clear" w:color="auto" w:fill="auto"/>
          </w:tcPr>
          <w:p w14:paraId="7717AC18" w14:textId="77777777" w:rsidR="003C4913" w:rsidRPr="00410E03" w:rsidRDefault="003C4913" w:rsidP="00404CFF">
            <w:pPr>
              <w:pStyle w:val="Title"/>
            </w:pPr>
          </w:p>
        </w:tc>
      </w:tr>
      <w:tr w:rsidR="003C4913" w:rsidRPr="00410E03" w14:paraId="052458C0" w14:textId="77777777" w:rsidTr="007A731C">
        <w:trPr>
          <w:trHeight w:val="288"/>
        </w:trPr>
        <w:tc>
          <w:tcPr>
            <w:tcW w:w="161" w:type="pct"/>
            <w:shd w:val="clear" w:color="auto" w:fill="auto"/>
          </w:tcPr>
          <w:p w14:paraId="34C425CB" w14:textId="77777777" w:rsidR="003C4913" w:rsidRPr="00410E03" w:rsidRDefault="003C4913" w:rsidP="00404CFF"/>
        </w:tc>
        <w:tc>
          <w:tcPr>
            <w:tcW w:w="4682" w:type="pct"/>
            <w:gridSpan w:val="2"/>
            <w:shd w:val="clear" w:color="auto" w:fill="auto"/>
          </w:tcPr>
          <w:p w14:paraId="63EAA354" w14:textId="77777777" w:rsidR="003C4913" w:rsidRPr="00410E03" w:rsidRDefault="003C4913" w:rsidP="00C7019D">
            <w:pPr>
              <w:jc w:val="left"/>
            </w:pPr>
            <w:r w:rsidRPr="003C4913">
              <w:rPr>
                <w:b/>
              </w:rPr>
              <w:t>Describe the nature of the I</w:t>
            </w:r>
            <w:r w:rsidR="00C7019D">
              <w:rPr>
                <w:b/>
              </w:rPr>
              <w:t xml:space="preserve">mpact of the project itself. </w:t>
            </w:r>
          </w:p>
        </w:tc>
        <w:tc>
          <w:tcPr>
            <w:tcW w:w="157" w:type="pct"/>
            <w:shd w:val="clear" w:color="auto" w:fill="auto"/>
          </w:tcPr>
          <w:p w14:paraId="3B88AB67" w14:textId="77777777" w:rsidR="003C4913" w:rsidRPr="00410E03" w:rsidRDefault="003C4913" w:rsidP="00404CFF"/>
        </w:tc>
      </w:tr>
      <w:tr w:rsidR="003C4913" w:rsidRPr="00410E03" w14:paraId="0B2F3FE0" w14:textId="77777777" w:rsidTr="007A731C">
        <w:trPr>
          <w:trHeight w:val="9908"/>
        </w:trPr>
        <w:tc>
          <w:tcPr>
            <w:tcW w:w="161" w:type="pct"/>
            <w:shd w:val="clear" w:color="auto" w:fill="auto"/>
          </w:tcPr>
          <w:p w14:paraId="5E6D786B" w14:textId="77777777" w:rsidR="003C4913" w:rsidRPr="00410E03" w:rsidRDefault="003C4913" w:rsidP="00404CFF"/>
        </w:tc>
        <w:tc>
          <w:tcPr>
            <w:tcW w:w="468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9897"/>
            </w:tblGrid>
            <w:tr w:rsidR="003C4913" w:rsidRPr="00410E03" w14:paraId="3D07FAEB" w14:textId="77777777" w:rsidTr="00F54488">
              <w:trPr>
                <w:trHeight w:val="170"/>
              </w:trPr>
              <w:tc>
                <w:tcPr>
                  <w:tcW w:w="9897" w:type="dxa"/>
                  <w:tcBorders>
                    <w:bottom w:val="single" w:sz="4" w:space="0" w:color="808080" w:themeColor="background1" w:themeShade="80"/>
                  </w:tcBorders>
                </w:tcPr>
                <w:p w14:paraId="28B18354" w14:textId="77777777" w:rsidR="003C4913" w:rsidRPr="005F5B5A" w:rsidRDefault="003C4913" w:rsidP="00404CFF">
                  <w:pPr>
                    <w:rPr>
                      <w:rFonts w:ascii="Calibri" w:hAnsi="Calibri" w:cs="Calibri"/>
                      <w:sz w:val="20"/>
                    </w:rPr>
                  </w:pPr>
                </w:p>
              </w:tc>
            </w:tr>
            <w:tr w:rsidR="003C4913" w:rsidRPr="009F4149" w14:paraId="70CCD878" w14:textId="77777777" w:rsidTr="00AC4634">
              <w:tc>
                <w:tcPr>
                  <w:tcW w:w="9897" w:type="dxa"/>
                  <w:tcBorders>
                    <w:top w:val="single" w:sz="4" w:space="0" w:color="808080" w:themeColor="background1" w:themeShade="80"/>
                  </w:tcBorders>
                </w:tcPr>
                <w:p w14:paraId="7631D532" w14:textId="77777777" w:rsidR="003C4913" w:rsidRPr="005F5B5A" w:rsidRDefault="003C4913" w:rsidP="003C4913">
                  <w:pPr>
                    <w:pStyle w:val="BoldText"/>
                    <w:rPr>
                      <w:rFonts w:ascii="Calibri" w:hAnsi="Calibri" w:cs="Calibri"/>
                      <w:sz w:val="20"/>
                    </w:rPr>
                  </w:pPr>
                </w:p>
              </w:tc>
            </w:tr>
            <w:tr w:rsidR="003C4913" w:rsidRPr="00410E03" w14:paraId="036F25B0" w14:textId="77777777" w:rsidTr="00404CFF">
              <w:tc>
                <w:tcPr>
                  <w:tcW w:w="9897" w:type="dxa"/>
                  <w:tcBorders>
                    <w:bottom w:val="single" w:sz="4" w:space="0" w:color="808080" w:themeColor="background1" w:themeShade="80"/>
                  </w:tcBorders>
                </w:tcPr>
                <w:p w14:paraId="7D9976CA" w14:textId="77777777" w:rsidR="003C4913" w:rsidRPr="005F5B5A" w:rsidRDefault="003C4913" w:rsidP="00404CFF">
                  <w:pPr>
                    <w:jc w:val="left"/>
                    <w:rPr>
                      <w:rFonts w:ascii="Calibri" w:hAnsi="Calibri" w:cs="Calibri"/>
                      <w:sz w:val="20"/>
                    </w:rPr>
                  </w:pPr>
                </w:p>
              </w:tc>
            </w:tr>
            <w:tr w:rsidR="003C4913" w:rsidRPr="00410E03" w14:paraId="1FFDB075" w14:textId="77777777" w:rsidTr="00404CFF">
              <w:trPr>
                <w:trHeight w:val="414"/>
              </w:trPr>
              <w:tc>
                <w:tcPr>
                  <w:tcW w:w="9897" w:type="dxa"/>
                  <w:tcBorders>
                    <w:bottom w:val="single" w:sz="4" w:space="0" w:color="808080" w:themeColor="background1" w:themeShade="80"/>
                  </w:tcBorders>
                </w:tcPr>
                <w:p w14:paraId="5A057F9E" w14:textId="77777777" w:rsidR="003C4913" w:rsidRPr="005F5B5A" w:rsidRDefault="003C4913" w:rsidP="00404CFF">
                  <w:pPr>
                    <w:jc w:val="left"/>
                    <w:rPr>
                      <w:rFonts w:ascii="Calibri" w:hAnsi="Calibri" w:cs="Calibri"/>
                      <w:sz w:val="20"/>
                    </w:rPr>
                  </w:pPr>
                </w:p>
              </w:tc>
            </w:tr>
            <w:tr w:rsidR="007A731C" w:rsidRPr="009F4149" w14:paraId="300594B2" w14:textId="77777777" w:rsidTr="002C418D">
              <w:trPr>
                <w:trHeight w:val="346"/>
              </w:trPr>
              <w:tc>
                <w:tcPr>
                  <w:tcW w:w="9897" w:type="dxa"/>
                </w:tcPr>
                <w:p w14:paraId="62674D19" w14:textId="77777777" w:rsidR="007A731C" w:rsidRPr="005F5B5A" w:rsidRDefault="007A731C" w:rsidP="003C4913">
                  <w:pPr>
                    <w:pStyle w:val="BoldText"/>
                    <w:rPr>
                      <w:rFonts w:ascii="Calibri" w:hAnsi="Calibri" w:cs="Calibri"/>
                      <w:sz w:val="20"/>
                    </w:rPr>
                  </w:pPr>
                </w:p>
              </w:tc>
            </w:tr>
            <w:tr w:rsidR="003C4913" w:rsidRPr="00410E03" w14:paraId="1230A921" w14:textId="77777777" w:rsidTr="00404CFF">
              <w:trPr>
                <w:trHeight w:val="414"/>
              </w:trPr>
              <w:tc>
                <w:tcPr>
                  <w:tcW w:w="9897" w:type="dxa"/>
                  <w:tcBorders>
                    <w:bottom w:val="single" w:sz="4" w:space="0" w:color="808080" w:themeColor="background1" w:themeShade="80"/>
                  </w:tcBorders>
                </w:tcPr>
                <w:p w14:paraId="6126379F" w14:textId="77777777" w:rsidR="003C4913" w:rsidRPr="005F5B5A" w:rsidRDefault="003C4913" w:rsidP="00404CFF">
                  <w:pPr>
                    <w:rPr>
                      <w:rFonts w:ascii="Calibri" w:hAnsi="Calibri" w:cs="Calibri"/>
                      <w:sz w:val="20"/>
                    </w:rPr>
                  </w:pPr>
                </w:p>
              </w:tc>
            </w:tr>
            <w:tr w:rsidR="003C4913" w:rsidRPr="00410E03" w14:paraId="5B558505" w14:textId="77777777" w:rsidTr="00404CFF">
              <w:trPr>
                <w:trHeight w:val="346"/>
              </w:trPr>
              <w:tc>
                <w:tcPr>
                  <w:tcW w:w="9897" w:type="dxa"/>
                  <w:tcBorders>
                    <w:top w:val="single" w:sz="4" w:space="0" w:color="808080" w:themeColor="background1" w:themeShade="80"/>
                  </w:tcBorders>
                </w:tcPr>
                <w:p w14:paraId="6FD50CB6" w14:textId="77777777" w:rsidR="003C4913" w:rsidRPr="005F5B5A" w:rsidRDefault="003C4913" w:rsidP="003C4913">
                  <w:pPr>
                    <w:pStyle w:val="BoldText"/>
                    <w:rPr>
                      <w:rFonts w:ascii="Calibri" w:hAnsi="Calibri" w:cs="Calibri"/>
                      <w:sz w:val="20"/>
                    </w:rPr>
                  </w:pPr>
                </w:p>
              </w:tc>
            </w:tr>
            <w:tr w:rsidR="007A731C" w:rsidRPr="00410E03" w14:paraId="0C89CE03" w14:textId="77777777" w:rsidTr="00D6139F">
              <w:trPr>
                <w:trHeight w:val="346"/>
              </w:trPr>
              <w:tc>
                <w:tcPr>
                  <w:tcW w:w="9897" w:type="dxa"/>
                  <w:tcBorders>
                    <w:bottom w:val="single" w:sz="4" w:space="0" w:color="808080" w:themeColor="background1" w:themeShade="80"/>
                  </w:tcBorders>
                </w:tcPr>
                <w:p w14:paraId="7ADD0806" w14:textId="77777777" w:rsidR="007A731C" w:rsidRPr="005F5B5A" w:rsidRDefault="007A731C" w:rsidP="00404CFF">
                  <w:pPr>
                    <w:rPr>
                      <w:rFonts w:ascii="Calibri" w:hAnsi="Calibri" w:cs="Calibri"/>
                      <w:sz w:val="20"/>
                    </w:rPr>
                  </w:pPr>
                </w:p>
              </w:tc>
            </w:tr>
            <w:tr w:rsidR="007A731C" w:rsidRPr="009F4149" w14:paraId="2929A01C" w14:textId="77777777" w:rsidTr="003A7EC1">
              <w:trPr>
                <w:trHeight w:val="346"/>
              </w:trPr>
              <w:tc>
                <w:tcPr>
                  <w:tcW w:w="9897" w:type="dxa"/>
                  <w:tcBorders>
                    <w:top w:val="single" w:sz="4" w:space="0" w:color="808080" w:themeColor="background1" w:themeShade="80"/>
                  </w:tcBorders>
                </w:tcPr>
                <w:p w14:paraId="1DB0F813" w14:textId="77777777" w:rsidR="007A731C" w:rsidRPr="005F5B5A" w:rsidRDefault="007A731C" w:rsidP="003C4913">
                  <w:pPr>
                    <w:pStyle w:val="BoldText"/>
                    <w:rPr>
                      <w:rFonts w:ascii="Calibri" w:hAnsi="Calibri" w:cs="Calibri"/>
                      <w:sz w:val="20"/>
                    </w:rPr>
                  </w:pPr>
                </w:p>
              </w:tc>
            </w:tr>
            <w:tr w:rsidR="003C4913" w:rsidRPr="00410E03" w14:paraId="6193A644" w14:textId="77777777" w:rsidTr="00404CFF">
              <w:trPr>
                <w:trHeight w:val="346"/>
              </w:trPr>
              <w:tc>
                <w:tcPr>
                  <w:tcW w:w="9897" w:type="dxa"/>
                  <w:tcBorders>
                    <w:bottom w:val="single" w:sz="4" w:space="0" w:color="808080" w:themeColor="background1" w:themeShade="80"/>
                  </w:tcBorders>
                </w:tcPr>
                <w:p w14:paraId="3CF01648" w14:textId="77777777" w:rsidR="003C4913" w:rsidRPr="005F5B5A" w:rsidRDefault="003C4913" w:rsidP="00404CFF">
                  <w:pPr>
                    <w:rPr>
                      <w:rFonts w:ascii="Calibri" w:hAnsi="Calibri" w:cs="Calibri"/>
                      <w:sz w:val="20"/>
                    </w:rPr>
                  </w:pPr>
                </w:p>
              </w:tc>
            </w:tr>
            <w:tr w:rsidR="003C4913" w:rsidRPr="00410E03" w14:paraId="574694DB" w14:textId="77777777" w:rsidTr="00404CFF">
              <w:trPr>
                <w:trHeight w:val="346"/>
              </w:trPr>
              <w:tc>
                <w:tcPr>
                  <w:tcW w:w="9897" w:type="dxa"/>
                  <w:tcBorders>
                    <w:top w:val="single" w:sz="4" w:space="0" w:color="808080" w:themeColor="background1" w:themeShade="80"/>
                  </w:tcBorders>
                </w:tcPr>
                <w:p w14:paraId="785E5DEF" w14:textId="77777777" w:rsidR="003C4913" w:rsidRPr="00410E03" w:rsidRDefault="003C4913" w:rsidP="007A731C">
                  <w:pPr>
                    <w:pStyle w:val="BoldText"/>
                  </w:pPr>
                </w:p>
              </w:tc>
            </w:tr>
            <w:tr w:rsidR="003C4913" w:rsidRPr="00410E03" w14:paraId="513EDCA8" w14:textId="77777777" w:rsidTr="00404CFF">
              <w:trPr>
                <w:trHeight w:val="346"/>
              </w:trPr>
              <w:tc>
                <w:tcPr>
                  <w:tcW w:w="9897" w:type="dxa"/>
                  <w:tcBorders>
                    <w:bottom w:val="single" w:sz="4" w:space="0" w:color="808080" w:themeColor="background1" w:themeShade="80"/>
                  </w:tcBorders>
                </w:tcPr>
                <w:p w14:paraId="49C9794A" w14:textId="77777777" w:rsidR="003C4913" w:rsidRPr="005F5B5A" w:rsidRDefault="003C4913" w:rsidP="005F5B5A">
                  <w:pPr>
                    <w:jc w:val="left"/>
                    <w:rPr>
                      <w:rFonts w:ascii="Calibri" w:hAnsi="Calibri" w:cs="Calibri"/>
                      <w:sz w:val="20"/>
                    </w:rPr>
                  </w:pPr>
                </w:p>
              </w:tc>
            </w:tr>
            <w:tr w:rsidR="003C4913" w:rsidRPr="00410E03" w14:paraId="728F735B" w14:textId="77777777" w:rsidTr="00404CFF">
              <w:trPr>
                <w:trHeight w:val="346"/>
              </w:trPr>
              <w:tc>
                <w:tcPr>
                  <w:tcW w:w="9897" w:type="dxa"/>
                  <w:tcBorders>
                    <w:top w:val="single" w:sz="4" w:space="0" w:color="808080" w:themeColor="background1" w:themeShade="80"/>
                  </w:tcBorders>
                </w:tcPr>
                <w:p w14:paraId="73A3EB86" w14:textId="77777777" w:rsidR="003C4913" w:rsidRPr="005F5B5A" w:rsidRDefault="003C4913" w:rsidP="005F5B5A">
                  <w:pPr>
                    <w:pStyle w:val="BoldText"/>
                    <w:rPr>
                      <w:rFonts w:ascii="Calibri" w:hAnsi="Calibri" w:cs="Calibri"/>
                      <w:sz w:val="20"/>
                    </w:rPr>
                  </w:pPr>
                </w:p>
              </w:tc>
            </w:tr>
            <w:tr w:rsidR="003C4913" w:rsidRPr="00410E03" w14:paraId="0CB57E2A" w14:textId="77777777" w:rsidTr="00404CFF">
              <w:trPr>
                <w:trHeight w:val="346"/>
              </w:trPr>
              <w:tc>
                <w:tcPr>
                  <w:tcW w:w="9897" w:type="dxa"/>
                  <w:tcBorders>
                    <w:bottom w:val="single" w:sz="4" w:space="0" w:color="808080" w:themeColor="background1" w:themeShade="80"/>
                  </w:tcBorders>
                </w:tcPr>
                <w:p w14:paraId="044957AF" w14:textId="77777777" w:rsidR="003C4913" w:rsidRPr="007A34A4" w:rsidRDefault="007A34A4" w:rsidP="00513813">
                  <w:pPr>
                    <w:jc w:val="left"/>
                    <w:rPr>
                      <w:rFonts w:cs="Calibri"/>
                      <w:b/>
                      <w:sz w:val="20"/>
                    </w:rPr>
                  </w:pPr>
                  <w:r w:rsidRPr="007A34A4">
                    <w:rPr>
                      <w:rFonts w:cs="Calibri"/>
                      <w:b/>
                    </w:rPr>
                    <w:t>H</w:t>
                  </w:r>
                  <w:r w:rsidR="00513813">
                    <w:rPr>
                      <w:rFonts w:cs="Calibri"/>
                      <w:b/>
                    </w:rPr>
                    <w:t>ow do the ideas and approaches used by the consultant advance the p</w:t>
                  </w:r>
                  <w:r w:rsidRPr="007A34A4">
                    <w:rPr>
                      <w:rFonts w:cs="Calibri"/>
                      <w:b/>
                    </w:rPr>
                    <w:t>ractice of OD?</w:t>
                  </w:r>
                </w:p>
              </w:tc>
            </w:tr>
            <w:tr w:rsidR="003C4913" w:rsidRPr="00410E03" w14:paraId="3C325E84" w14:textId="77777777" w:rsidTr="00404CFF">
              <w:trPr>
                <w:trHeight w:val="346"/>
              </w:trPr>
              <w:tc>
                <w:tcPr>
                  <w:tcW w:w="9897" w:type="dxa"/>
                  <w:tcBorders>
                    <w:top w:val="single" w:sz="4" w:space="0" w:color="808080" w:themeColor="background1" w:themeShade="80"/>
                  </w:tcBorders>
                </w:tcPr>
                <w:p w14:paraId="29B5BD78" w14:textId="77777777" w:rsidR="003C4913" w:rsidRPr="005F5B5A" w:rsidRDefault="003C4913" w:rsidP="005F5B5A">
                  <w:pPr>
                    <w:pStyle w:val="BoldText"/>
                    <w:rPr>
                      <w:rFonts w:ascii="Calibri" w:hAnsi="Calibri" w:cs="Calibri"/>
                      <w:sz w:val="20"/>
                    </w:rPr>
                  </w:pPr>
                </w:p>
              </w:tc>
            </w:tr>
            <w:tr w:rsidR="003C4913" w:rsidRPr="00410E03" w14:paraId="5F768F9A" w14:textId="77777777" w:rsidTr="00404CFF">
              <w:trPr>
                <w:trHeight w:val="346"/>
              </w:trPr>
              <w:tc>
                <w:tcPr>
                  <w:tcW w:w="9897" w:type="dxa"/>
                  <w:tcBorders>
                    <w:bottom w:val="single" w:sz="4" w:space="0" w:color="808080" w:themeColor="background1" w:themeShade="80"/>
                  </w:tcBorders>
                </w:tcPr>
                <w:p w14:paraId="7360B116" w14:textId="77777777" w:rsidR="003C4913" w:rsidRPr="005F5B5A" w:rsidRDefault="003C4913" w:rsidP="005F5B5A">
                  <w:pPr>
                    <w:jc w:val="left"/>
                    <w:rPr>
                      <w:rFonts w:ascii="Calibri" w:hAnsi="Calibri" w:cs="Calibri"/>
                      <w:sz w:val="20"/>
                    </w:rPr>
                  </w:pPr>
                </w:p>
              </w:tc>
            </w:tr>
            <w:tr w:rsidR="003C4913" w:rsidRPr="00410E03" w14:paraId="7C28ACFE" w14:textId="77777777" w:rsidTr="00404CFF">
              <w:trPr>
                <w:trHeight w:val="346"/>
              </w:trPr>
              <w:tc>
                <w:tcPr>
                  <w:tcW w:w="9897" w:type="dxa"/>
                  <w:tcBorders>
                    <w:top w:val="single" w:sz="4" w:space="0" w:color="808080" w:themeColor="background1" w:themeShade="80"/>
                  </w:tcBorders>
                </w:tcPr>
                <w:p w14:paraId="626FF576" w14:textId="77777777" w:rsidR="003C4913" w:rsidRPr="00410E03" w:rsidRDefault="003C4913" w:rsidP="00404CFF">
                  <w:pPr>
                    <w:pStyle w:val="BoldText"/>
                  </w:pPr>
                </w:p>
              </w:tc>
            </w:tr>
            <w:tr w:rsidR="007A731C" w:rsidRPr="005F5B5A" w14:paraId="69EB1F90" w14:textId="77777777" w:rsidTr="00404CFF">
              <w:trPr>
                <w:trHeight w:val="346"/>
              </w:trPr>
              <w:tc>
                <w:tcPr>
                  <w:tcW w:w="9897" w:type="dxa"/>
                  <w:tcBorders>
                    <w:top w:val="single" w:sz="4" w:space="0" w:color="808080" w:themeColor="background1" w:themeShade="80"/>
                  </w:tcBorders>
                </w:tcPr>
                <w:p w14:paraId="3F819983" w14:textId="77777777" w:rsidR="007A731C" w:rsidRPr="005F5B5A" w:rsidRDefault="007A731C" w:rsidP="00404CFF">
                  <w:pPr>
                    <w:pStyle w:val="BoldText"/>
                    <w:rPr>
                      <w:rFonts w:ascii="Calibri" w:hAnsi="Calibri" w:cs="Calibri"/>
                      <w:sz w:val="20"/>
                    </w:rPr>
                  </w:pPr>
                </w:p>
              </w:tc>
            </w:tr>
            <w:tr w:rsidR="007A731C" w:rsidRPr="005F5B5A" w14:paraId="76273727" w14:textId="77777777" w:rsidTr="00404CFF">
              <w:trPr>
                <w:trHeight w:val="346"/>
              </w:trPr>
              <w:tc>
                <w:tcPr>
                  <w:tcW w:w="9897" w:type="dxa"/>
                  <w:tcBorders>
                    <w:top w:val="single" w:sz="4" w:space="0" w:color="808080" w:themeColor="background1" w:themeShade="80"/>
                  </w:tcBorders>
                </w:tcPr>
                <w:p w14:paraId="7C26C381" w14:textId="77777777" w:rsidR="007A731C" w:rsidRPr="005F5B5A" w:rsidRDefault="007A731C" w:rsidP="00404CFF">
                  <w:pPr>
                    <w:pStyle w:val="BoldText"/>
                    <w:rPr>
                      <w:rFonts w:ascii="Calibri" w:hAnsi="Calibri" w:cs="Calibri"/>
                      <w:sz w:val="20"/>
                    </w:rPr>
                  </w:pPr>
                </w:p>
              </w:tc>
            </w:tr>
            <w:tr w:rsidR="007A731C" w:rsidRPr="005F5B5A" w14:paraId="7C85CAFB" w14:textId="77777777" w:rsidTr="00404CFF">
              <w:trPr>
                <w:trHeight w:val="346"/>
              </w:trPr>
              <w:tc>
                <w:tcPr>
                  <w:tcW w:w="9897" w:type="dxa"/>
                  <w:tcBorders>
                    <w:top w:val="single" w:sz="4" w:space="0" w:color="808080" w:themeColor="background1" w:themeShade="80"/>
                  </w:tcBorders>
                </w:tcPr>
                <w:p w14:paraId="597BC6C8" w14:textId="77777777" w:rsidR="007A731C" w:rsidRPr="005F5B5A" w:rsidRDefault="007A731C" w:rsidP="00404CFF">
                  <w:pPr>
                    <w:pStyle w:val="BoldText"/>
                    <w:rPr>
                      <w:rFonts w:ascii="Calibri" w:hAnsi="Calibri" w:cs="Calibri"/>
                      <w:sz w:val="20"/>
                    </w:rPr>
                  </w:pPr>
                </w:p>
              </w:tc>
            </w:tr>
            <w:tr w:rsidR="003C4913" w:rsidRPr="005F5B5A" w14:paraId="42395C6E" w14:textId="77777777" w:rsidTr="00404CFF">
              <w:trPr>
                <w:trHeight w:val="346"/>
              </w:trPr>
              <w:tc>
                <w:tcPr>
                  <w:tcW w:w="9897" w:type="dxa"/>
                  <w:tcBorders>
                    <w:bottom w:val="single" w:sz="4" w:space="0" w:color="808080" w:themeColor="background1" w:themeShade="80"/>
                  </w:tcBorders>
                </w:tcPr>
                <w:p w14:paraId="33C907B4" w14:textId="77777777" w:rsidR="003C4913" w:rsidRPr="005F5B5A" w:rsidRDefault="003C4913" w:rsidP="00404CFF">
                  <w:pPr>
                    <w:rPr>
                      <w:rFonts w:ascii="Calibri" w:hAnsi="Calibri" w:cs="Calibri"/>
                      <w:sz w:val="20"/>
                    </w:rPr>
                  </w:pPr>
                </w:p>
              </w:tc>
            </w:tr>
            <w:tr w:rsidR="005F5B5A" w:rsidRPr="005F5B5A" w14:paraId="4DDC2AD2" w14:textId="77777777" w:rsidTr="00404CFF">
              <w:trPr>
                <w:trHeight w:val="346"/>
              </w:trPr>
              <w:tc>
                <w:tcPr>
                  <w:tcW w:w="9897" w:type="dxa"/>
                  <w:tcBorders>
                    <w:bottom w:val="single" w:sz="4" w:space="0" w:color="808080" w:themeColor="background1" w:themeShade="80"/>
                  </w:tcBorders>
                </w:tcPr>
                <w:p w14:paraId="2D9BD236" w14:textId="77777777" w:rsidR="005F5B5A" w:rsidRPr="005F5B5A" w:rsidRDefault="005F5B5A" w:rsidP="00404CFF">
                  <w:pPr>
                    <w:rPr>
                      <w:rFonts w:ascii="Calibri" w:hAnsi="Calibri" w:cs="Calibri"/>
                      <w:sz w:val="20"/>
                    </w:rPr>
                  </w:pPr>
                </w:p>
              </w:tc>
            </w:tr>
          </w:tbl>
          <w:p w14:paraId="1263A5E4" w14:textId="77777777" w:rsidR="003C4913" w:rsidRPr="00410E03" w:rsidRDefault="003C4913" w:rsidP="00404CFF"/>
        </w:tc>
        <w:tc>
          <w:tcPr>
            <w:tcW w:w="157" w:type="pct"/>
            <w:shd w:val="clear" w:color="auto" w:fill="auto"/>
          </w:tcPr>
          <w:p w14:paraId="13DFC903" w14:textId="77777777" w:rsidR="003C4913" w:rsidRPr="00410E03" w:rsidRDefault="003C4913" w:rsidP="00404CFF"/>
        </w:tc>
      </w:tr>
    </w:tbl>
    <w:p w14:paraId="2EB2284D" w14:textId="77777777" w:rsidR="007A731C" w:rsidRDefault="007A731C"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8"/>
        <w:gridCol w:w="4897"/>
        <w:gridCol w:w="5216"/>
        <w:gridCol w:w="339"/>
      </w:tblGrid>
      <w:tr w:rsidR="007A731C" w:rsidRPr="00410E03" w14:paraId="10208344" w14:textId="77777777" w:rsidTr="007A731C">
        <w:trPr>
          <w:trHeight w:val="983"/>
        </w:trPr>
        <w:tc>
          <w:tcPr>
            <w:tcW w:w="161" w:type="pct"/>
            <w:shd w:val="clear" w:color="auto" w:fill="auto"/>
          </w:tcPr>
          <w:p w14:paraId="03C0E718" w14:textId="77777777" w:rsidR="007A731C" w:rsidRPr="00410E03" w:rsidRDefault="007A731C" w:rsidP="00404CFF">
            <w:pPr>
              <w:pStyle w:val="Title"/>
            </w:pPr>
          </w:p>
        </w:tc>
        <w:tc>
          <w:tcPr>
            <w:tcW w:w="2267" w:type="pct"/>
            <w:shd w:val="clear" w:color="auto" w:fill="1F497D" w:themeFill="text2"/>
            <w:vAlign w:val="center"/>
          </w:tcPr>
          <w:p w14:paraId="1A6E4462" w14:textId="77777777" w:rsidR="007A731C" w:rsidRPr="00410E03" w:rsidRDefault="007A731C" w:rsidP="00404CFF">
            <w:pPr>
              <w:pStyle w:val="Title"/>
            </w:pPr>
            <w:r>
              <w:t>Leading Edge of Change Nomination Form</w:t>
            </w:r>
          </w:p>
        </w:tc>
        <w:tc>
          <w:tcPr>
            <w:tcW w:w="2415" w:type="pct"/>
            <w:shd w:val="clear" w:color="auto" w:fill="auto"/>
          </w:tcPr>
          <w:p w14:paraId="13423414" w14:textId="77777777" w:rsidR="007A731C" w:rsidRPr="00410E03" w:rsidRDefault="007A731C" w:rsidP="00404CFF">
            <w:pPr>
              <w:pStyle w:val="Title"/>
            </w:pPr>
          </w:p>
        </w:tc>
        <w:tc>
          <w:tcPr>
            <w:tcW w:w="157" w:type="pct"/>
            <w:shd w:val="clear" w:color="auto" w:fill="auto"/>
          </w:tcPr>
          <w:p w14:paraId="6DD499E3" w14:textId="77777777" w:rsidR="007A731C" w:rsidRPr="00410E03" w:rsidRDefault="007A731C" w:rsidP="00404CFF">
            <w:pPr>
              <w:pStyle w:val="Title"/>
            </w:pPr>
          </w:p>
        </w:tc>
      </w:tr>
      <w:tr w:rsidR="007A731C" w:rsidRPr="00410E03" w14:paraId="45E25508" w14:textId="77777777" w:rsidTr="007A731C">
        <w:trPr>
          <w:trHeight w:val="288"/>
        </w:trPr>
        <w:tc>
          <w:tcPr>
            <w:tcW w:w="161" w:type="pct"/>
            <w:shd w:val="clear" w:color="auto" w:fill="auto"/>
          </w:tcPr>
          <w:p w14:paraId="4A588D76" w14:textId="77777777" w:rsidR="007A731C" w:rsidRPr="00410E03" w:rsidRDefault="007A731C" w:rsidP="00404CFF"/>
        </w:tc>
        <w:tc>
          <w:tcPr>
            <w:tcW w:w="4682" w:type="pct"/>
            <w:gridSpan w:val="2"/>
            <w:shd w:val="clear" w:color="auto" w:fill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22"/>
              <w:gridCol w:w="9453"/>
              <w:gridCol w:w="222"/>
            </w:tblGrid>
            <w:tr w:rsidR="007A731C" w:rsidRPr="00410E03" w14:paraId="0A2DA74B" w14:textId="77777777" w:rsidTr="007A34A4">
              <w:trPr>
                <w:trHeight w:val="288"/>
              </w:trPr>
              <w:tc>
                <w:tcPr>
                  <w:tcW w:w="109" w:type="pct"/>
                  <w:shd w:val="clear" w:color="auto" w:fill="auto"/>
                </w:tcPr>
                <w:p w14:paraId="4237C5D4" w14:textId="77777777" w:rsidR="007A731C" w:rsidRPr="00410E03" w:rsidRDefault="007A731C" w:rsidP="007A731C"/>
              </w:tc>
              <w:tc>
                <w:tcPr>
                  <w:tcW w:w="4782" w:type="pct"/>
                  <w:shd w:val="clear" w:color="auto" w:fill="auto"/>
                </w:tcPr>
                <w:p w14:paraId="70AD274F" w14:textId="77777777" w:rsidR="007A731C" w:rsidRPr="00410E03" w:rsidRDefault="007A731C" w:rsidP="00BF2088">
                  <w:pPr>
                    <w:jc w:val="left"/>
                  </w:pPr>
                  <w:r>
                    <w:rPr>
                      <w:b/>
                    </w:rPr>
                    <w:t xml:space="preserve">How does the consultant use </w:t>
                  </w:r>
                  <w:r w:rsidR="00BF2088">
                    <w:rPr>
                      <w:b/>
                    </w:rPr>
                    <w:t xml:space="preserve"> or demonstrate </w:t>
                  </w:r>
                  <w:r>
                    <w:rPr>
                      <w:b/>
                    </w:rPr>
                    <w:t>OD Values?</w:t>
                  </w:r>
                </w:p>
              </w:tc>
              <w:tc>
                <w:tcPr>
                  <w:tcW w:w="109" w:type="pct"/>
                  <w:shd w:val="clear" w:color="auto" w:fill="auto"/>
                </w:tcPr>
                <w:p w14:paraId="3DCA04F9" w14:textId="77777777" w:rsidR="007A731C" w:rsidRPr="00410E03" w:rsidRDefault="007A731C" w:rsidP="007A731C"/>
              </w:tc>
            </w:tr>
            <w:tr w:rsidR="007A34A4" w:rsidRPr="00410E03" w14:paraId="75281305" w14:textId="77777777" w:rsidTr="007A34A4">
              <w:trPr>
                <w:trHeight w:val="288"/>
              </w:trPr>
              <w:tc>
                <w:tcPr>
                  <w:tcW w:w="109" w:type="pct"/>
                  <w:shd w:val="clear" w:color="auto" w:fill="auto"/>
                </w:tcPr>
                <w:p w14:paraId="14778BC4" w14:textId="77777777" w:rsidR="007A34A4" w:rsidRPr="00410E03" w:rsidRDefault="007A34A4" w:rsidP="007A731C"/>
              </w:tc>
              <w:tc>
                <w:tcPr>
                  <w:tcW w:w="4782" w:type="pct"/>
                  <w:shd w:val="clear" w:color="auto" w:fill="auto"/>
                </w:tcPr>
                <w:p w14:paraId="4939956D" w14:textId="77777777" w:rsidR="007A34A4" w:rsidRDefault="007A34A4" w:rsidP="00BF2088">
                  <w:pPr>
                    <w:jc w:val="left"/>
                    <w:rPr>
                      <w:b/>
                    </w:rPr>
                  </w:pPr>
                </w:p>
              </w:tc>
              <w:tc>
                <w:tcPr>
                  <w:tcW w:w="109" w:type="pct"/>
                  <w:shd w:val="clear" w:color="auto" w:fill="auto"/>
                </w:tcPr>
                <w:p w14:paraId="41264B6B" w14:textId="77777777" w:rsidR="007A34A4" w:rsidRPr="00410E03" w:rsidRDefault="007A34A4" w:rsidP="007A731C"/>
              </w:tc>
            </w:tr>
            <w:tr w:rsidR="007A34A4" w:rsidRPr="00410E03" w14:paraId="56CFFDBE" w14:textId="77777777" w:rsidTr="007A34A4">
              <w:trPr>
                <w:trHeight w:val="288"/>
              </w:trPr>
              <w:tc>
                <w:tcPr>
                  <w:tcW w:w="109" w:type="pct"/>
                  <w:shd w:val="clear" w:color="auto" w:fill="auto"/>
                </w:tcPr>
                <w:p w14:paraId="1D6EAE24" w14:textId="77777777" w:rsidR="007A34A4" w:rsidRPr="00410E03" w:rsidRDefault="007A34A4" w:rsidP="007A731C"/>
              </w:tc>
              <w:tc>
                <w:tcPr>
                  <w:tcW w:w="4782" w:type="pct"/>
                  <w:shd w:val="clear" w:color="auto" w:fill="auto"/>
                </w:tcPr>
                <w:p w14:paraId="3A1B505A" w14:textId="77777777" w:rsidR="007A34A4" w:rsidRDefault="007A34A4" w:rsidP="00BF2088">
                  <w:pPr>
                    <w:jc w:val="left"/>
                    <w:rPr>
                      <w:b/>
                    </w:rPr>
                  </w:pPr>
                </w:p>
              </w:tc>
              <w:tc>
                <w:tcPr>
                  <w:tcW w:w="109" w:type="pct"/>
                  <w:shd w:val="clear" w:color="auto" w:fill="auto"/>
                </w:tcPr>
                <w:p w14:paraId="44E66C27" w14:textId="77777777" w:rsidR="007A34A4" w:rsidRPr="00410E03" w:rsidRDefault="007A34A4" w:rsidP="007A731C"/>
              </w:tc>
            </w:tr>
            <w:tr w:rsidR="007A34A4" w:rsidRPr="00410E03" w14:paraId="0A0917D3" w14:textId="77777777" w:rsidTr="007A34A4">
              <w:trPr>
                <w:trHeight w:val="288"/>
              </w:trPr>
              <w:tc>
                <w:tcPr>
                  <w:tcW w:w="109" w:type="pct"/>
                  <w:shd w:val="clear" w:color="auto" w:fill="auto"/>
                </w:tcPr>
                <w:p w14:paraId="0446393E" w14:textId="77777777" w:rsidR="007A34A4" w:rsidRPr="00410E03" w:rsidRDefault="007A34A4" w:rsidP="007A731C"/>
              </w:tc>
              <w:tc>
                <w:tcPr>
                  <w:tcW w:w="4782" w:type="pct"/>
                  <w:shd w:val="clear" w:color="auto" w:fill="auto"/>
                </w:tcPr>
                <w:p w14:paraId="150EC37D" w14:textId="77777777" w:rsidR="007A34A4" w:rsidRDefault="007A34A4" w:rsidP="00BF2088">
                  <w:pPr>
                    <w:jc w:val="left"/>
                    <w:rPr>
                      <w:b/>
                    </w:rPr>
                  </w:pPr>
                </w:p>
              </w:tc>
              <w:tc>
                <w:tcPr>
                  <w:tcW w:w="109" w:type="pct"/>
                  <w:shd w:val="clear" w:color="auto" w:fill="auto"/>
                </w:tcPr>
                <w:p w14:paraId="726E3C38" w14:textId="77777777" w:rsidR="007A34A4" w:rsidRPr="00410E03" w:rsidRDefault="007A34A4" w:rsidP="007A731C"/>
              </w:tc>
            </w:tr>
            <w:tr w:rsidR="007A34A4" w:rsidRPr="00410E03" w14:paraId="73D3F56D" w14:textId="77777777" w:rsidTr="007A34A4">
              <w:trPr>
                <w:trHeight w:val="288"/>
              </w:trPr>
              <w:tc>
                <w:tcPr>
                  <w:tcW w:w="109" w:type="pct"/>
                  <w:shd w:val="clear" w:color="auto" w:fill="auto"/>
                </w:tcPr>
                <w:p w14:paraId="19E3A749" w14:textId="77777777" w:rsidR="007A34A4" w:rsidRPr="00410E03" w:rsidRDefault="007A34A4" w:rsidP="007A731C"/>
              </w:tc>
              <w:tc>
                <w:tcPr>
                  <w:tcW w:w="4782" w:type="pct"/>
                  <w:shd w:val="clear" w:color="auto" w:fill="auto"/>
                </w:tcPr>
                <w:p w14:paraId="4D9566BF" w14:textId="77777777" w:rsidR="007A34A4" w:rsidRDefault="007A34A4" w:rsidP="00BF2088">
                  <w:pPr>
                    <w:jc w:val="left"/>
                    <w:rPr>
                      <w:b/>
                    </w:rPr>
                  </w:pPr>
                </w:p>
              </w:tc>
              <w:tc>
                <w:tcPr>
                  <w:tcW w:w="109" w:type="pct"/>
                  <w:shd w:val="clear" w:color="auto" w:fill="auto"/>
                </w:tcPr>
                <w:p w14:paraId="7793954F" w14:textId="77777777" w:rsidR="007A34A4" w:rsidRPr="00410E03" w:rsidRDefault="007A34A4" w:rsidP="007A731C"/>
              </w:tc>
            </w:tr>
            <w:tr w:rsidR="007A34A4" w:rsidRPr="00410E03" w14:paraId="2BA2EA69" w14:textId="77777777" w:rsidTr="007A34A4">
              <w:trPr>
                <w:trHeight w:val="288"/>
              </w:trPr>
              <w:tc>
                <w:tcPr>
                  <w:tcW w:w="109" w:type="pct"/>
                  <w:shd w:val="clear" w:color="auto" w:fill="auto"/>
                </w:tcPr>
                <w:p w14:paraId="257B4F02" w14:textId="77777777" w:rsidR="007A34A4" w:rsidRPr="00410E03" w:rsidRDefault="007A34A4" w:rsidP="007A731C"/>
              </w:tc>
              <w:tc>
                <w:tcPr>
                  <w:tcW w:w="4782" w:type="pct"/>
                  <w:shd w:val="clear" w:color="auto" w:fill="auto"/>
                </w:tcPr>
                <w:p w14:paraId="0692D5AC" w14:textId="77777777" w:rsidR="007A34A4" w:rsidRDefault="007A34A4" w:rsidP="00BF2088">
                  <w:pPr>
                    <w:jc w:val="left"/>
                    <w:rPr>
                      <w:b/>
                    </w:rPr>
                  </w:pPr>
                </w:p>
              </w:tc>
              <w:tc>
                <w:tcPr>
                  <w:tcW w:w="109" w:type="pct"/>
                  <w:shd w:val="clear" w:color="auto" w:fill="auto"/>
                </w:tcPr>
                <w:p w14:paraId="4A1BE813" w14:textId="77777777" w:rsidR="007A34A4" w:rsidRPr="00410E03" w:rsidRDefault="007A34A4" w:rsidP="007A731C"/>
              </w:tc>
            </w:tr>
            <w:tr w:rsidR="007A34A4" w:rsidRPr="00410E03" w14:paraId="350E0F60" w14:textId="77777777" w:rsidTr="007A34A4">
              <w:trPr>
                <w:trHeight w:val="288"/>
              </w:trPr>
              <w:tc>
                <w:tcPr>
                  <w:tcW w:w="109" w:type="pct"/>
                  <w:shd w:val="clear" w:color="auto" w:fill="auto"/>
                </w:tcPr>
                <w:p w14:paraId="240778E4" w14:textId="77777777" w:rsidR="007A34A4" w:rsidRPr="00410E03" w:rsidRDefault="007A34A4" w:rsidP="007A731C"/>
              </w:tc>
              <w:tc>
                <w:tcPr>
                  <w:tcW w:w="4782" w:type="pct"/>
                  <w:shd w:val="clear" w:color="auto" w:fill="auto"/>
                </w:tcPr>
                <w:p w14:paraId="4DB585E3" w14:textId="77777777" w:rsidR="007A34A4" w:rsidRDefault="007A34A4" w:rsidP="00BF2088">
                  <w:pPr>
                    <w:jc w:val="left"/>
                    <w:rPr>
                      <w:b/>
                    </w:rPr>
                  </w:pPr>
                </w:p>
              </w:tc>
              <w:tc>
                <w:tcPr>
                  <w:tcW w:w="109" w:type="pct"/>
                  <w:shd w:val="clear" w:color="auto" w:fill="auto"/>
                </w:tcPr>
                <w:p w14:paraId="47DE451C" w14:textId="77777777" w:rsidR="007A34A4" w:rsidRPr="00410E03" w:rsidRDefault="007A34A4" w:rsidP="007A731C"/>
              </w:tc>
            </w:tr>
            <w:tr w:rsidR="007A34A4" w:rsidRPr="00410E03" w14:paraId="520FF5DC" w14:textId="77777777" w:rsidTr="007A34A4">
              <w:trPr>
                <w:trHeight w:val="288"/>
              </w:trPr>
              <w:tc>
                <w:tcPr>
                  <w:tcW w:w="109" w:type="pct"/>
                  <w:shd w:val="clear" w:color="auto" w:fill="auto"/>
                </w:tcPr>
                <w:p w14:paraId="7770A54C" w14:textId="77777777" w:rsidR="007A34A4" w:rsidRPr="00410E03" w:rsidRDefault="007A34A4" w:rsidP="007A731C"/>
              </w:tc>
              <w:tc>
                <w:tcPr>
                  <w:tcW w:w="4782" w:type="pct"/>
                  <w:shd w:val="clear" w:color="auto" w:fill="auto"/>
                </w:tcPr>
                <w:p w14:paraId="37824321" w14:textId="77777777" w:rsidR="007A34A4" w:rsidRDefault="007A34A4" w:rsidP="00BF2088">
                  <w:pPr>
                    <w:jc w:val="left"/>
                    <w:rPr>
                      <w:b/>
                    </w:rPr>
                  </w:pPr>
                </w:p>
              </w:tc>
              <w:tc>
                <w:tcPr>
                  <w:tcW w:w="109" w:type="pct"/>
                  <w:shd w:val="clear" w:color="auto" w:fill="auto"/>
                </w:tcPr>
                <w:p w14:paraId="1B561FD5" w14:textId="77777777" w:rsidR="007A34A4" w:rsidRPr="00410E03" w:rsidRDefault="007A34A4" w:rsidP="007A731C"/>
              </w:tc>
            </w:tr>
            <w:tr w:rsidR="007A34A4" w:rsidRPr="00410E03" w14:paraId="1DCB6F04" w14:textId="77777777" w:rsidTr="007A34A4">
              <w:trPr>
                <w:trHeight w:val="288"/>
              </w:trPr>
              <w:tc>
                <w:tcPr>
                  <w:tcW w:w="109" w:type="pct"/>
                  <w:shd w:val="clear" w:color="auto" w:fill="auto"/>
                </w:tcPr>
                <w:p w14:paraId="4957DDB3" w14:textId="77777777" w:rsidR="007A34A4" w:rsidRPr="00410E03" w:rsidRDefault="007A34A4" w:rsidP="007A731C"/>
              </w:tc>
              <w:tc>
                <w:tcPr>
                  <w:tcW w:w="4782" w:type="pct"/>
                  <w:shd w:val="clear" w:color="auto" w:fill="auto"/>
                </w:tcPr>
                <w:p w14:paraId="4AE101A1" w14:textId="77777777" w:rsidR="007A34A4" w:rsidRDefault="007A34A4" w:rsidP="00BF2088">
                  <w:pPr>
                    <w:jc w:val="left"/>
                    <w:rPr>
                      <w:b/>
                    </w:rPr>
                  </w:pPr>
                </w:p>
              </w:tc>
              <w:tc>
                <w:tcPr>
                  <w:tcW w:w="109" w:type="pct"/>
                  <w:shd w:val="clear" w:color="auto" w:fill="auto"/>
                </w:tcPr>
                <w:p w14:paraId="35086304" w14:textId="77777777" w:rsidR="007A34A4" w:rsidRPr="00410E03" w:rsidRDefault="007A34A4" w:rsidP="007A731C"/>
              </w:tc>
            </w:tr>
            <w:tr w:rsidR="007A34A4" w:rsidRPr="00410E03" w14:paraId="639F432C" w14:textId="77777777" w:rsidTr="007A34A4">
              <w:trPr>
                <w:trHeight w:val="288"/>
              </w:trPr>
              <w:tc>
                <w:tcPr>
                  <w:tcW w:w="109" w:type="pct"/>
                  <w:shd w:val="clear" w:color="auto" w:fill="auto"/>
                </w:tcPr>
                <w:p w14:paraId="206EA8C6" w14:textId="77777777" w:rsidR="007A34A4" w:rsidRPr="00410E03" w:rsidRDefault="007A34A4" w:rsidP="007A731C"/>
              </w:tc>
              <w:tc>
                <w:tcPr>
                  <w:tcW w:w="4782" w:type="pct"/>
                  <w:shd w:val="clear" w:color="auto" w:fill="auto"/>
                </w:tcPr>
                <w:p w14:paraId="504D6FDF" w14:textId="77777777" w:rsidR="007A34A4" w:rsidRDefault="007A34A4" w:rsidP="00BF2088">
                  <w:pPr>
                    <w:jc w:val="left"/>
                    <w:rPr>
                      <w:b/>
                    </w:rPr>
                  </w:pPr>
                </w:p>
              </w:tc>
              <w:tc>
                <w:tcPr>
                  <w:tcW w:w="109" w:type="pct"/>
                  <w:shd w:val="clear" w:color="auto" w:fill="auto"/>
                </w:tcPr>
                <w:p w14:paraId="45C9A3D7" w14:textId="77777777" w:rsidR="007A34A4" w:rsidRPr="00410E03" w:rsidRDefault="007A34A4" w:rsidP="007A731C"/>
              </w:tc>
            </w:tr>
            <w:tr w:rsidR="007A34A4" w:rsidRPr="00410E03" w14:paraId="549772DB" w14:textId="77777777" w:rsidTr="007A34A4">
              <w:trPr>
                <w:trHeight w:val="288"/>
              </w:trPr>
              <w:tc>
                <w:tcPr>
                  <w:tcW w:w="109" w:type="pct"/>
                  <w:shd w:val="clear" w:color="auto" w:fill="auto"/>
                </w:tcPr>
                <w:p w14:paraId="6FE0E78B" w14:textId="77777777" w:rsidR="007A34A4" w:rsidRPr="00410E03" w:rsidRDefault="007A34A4" w:rsidP="007A731C"/>
              </w:tc>
              <w:tc>
                <w:tcPr>
                  <w:tcW w:w="4782" w:type="pct"/>
                  <w:shd w:val="clear" w:color="auto" w:fill="auto"/>
                </w:tcPr>
                <w:p w14:paraId="221FA34D" w14:textId="77777777" w:rsidR="007A34A4" w:rsidRDefault="007A34A4" w:rsidP="00BF2088">
                  <w:pPr>
                    <w:jc w:val="left"/>
                    <w:rPr>
                      <w:b/>
                    </w:rPr>
                  </w:pPr>
                </w:p>
              </w:tc>
              <w:tc>
                <w:tcPr>
                  <w:tcW w:w="109" w:type="pct"/>
                  <w:shd w:val="clear" w:color="auto" w:fill="auto"/>
                </w:tcPr>
                <w:p w14:paraId="32C898B7" w14:textId="77777777" w:rsidR="007A34A4" w:rsidRPr="00410E03" w:rsidRDefault="007A34A4" w:rsidP="007A731C"/>
              </w:tc>
            </w:tr>
            <w:tr w:rsidR="007A34A4" w:rsidRPr="00410E03" w14:paraId="50F4B630" w14:textId="77777777" w:rsidTr="007A34A4">
              <w:trPr>
                <w:trHeight w:val="288"/>
              </w:trPr>
              <w:tc>
                <w:tcPr>
                  <w:tcW w:w="109" w:type="pct"/>
                  <w:shd w:val="clear" w:color="auto" w:fill="auto"/>
                </w:tcPr>
                <w:p w14:paraId="511E153F" w14:textId="77777777" w:rsidR="007A34A4" w:rsidRPr="00410E03" w:rsidRDefault="007A34A4" w:rsidP="007A731C"/>
              </w:tc>
              <w:tc>
                <w:tcPr>
                  <w:tcW w:w="4782" w:type="pct"/>
                  <w:shd w:val="clear" w:color="auto" w:fill="auto"/>
                </w:tcPr>
                <w:p w14:paraId="0A21FBFD" w14:textId="77777777" w:rsidR="007A34A4" w:rsidRDefault="007A34A4" w:rsidP="00BF2088">
                  <w:pPr>
                    <w:jc w:val="left"/>
                    <w:rPr>
                      <w:b/>
                    </w:rPr>
                  </w:pPr>
                </w:p>
              </w:tc>
              <w:tc>
                <w:tcPr>
                  <w:tcW w:w="109" w:type="pct"/>
                  <w:shd w:val="clear" w:color="auto" w:fill="auto"/>
                </w:tcPr>
                <w:p w14:paraId="54CCD42D" w14:textId="77777777" w:rsidR="007A34A4" w:rsidRPr="00410E03" w:rsidRDefault="007A34A4" w:rsidP="007A731C"/>
              </w:tc>
            </w:tr>
            <w:tr w:rsidR="007A34A4" w:rsidRPr="00410E03" w14:paraId="3CE30F01" w14:textId="77777777" w:rsidTr="007A34A4">
              <w:trPr>
                <w:trHeight w:val="288"/>
              </w:trPr>
              <w:tc>
                <w:tcPr>
                  <w:tcW w:w="109" w:type="pct"/>
                  <w:shd w:val="clear" w:color="auto" w:fill="auto"/>
                </w:tcPr>
                <w:p w14:paraId="56FE223B" w14:textId="77777777" w:rsidR="007A34A4" w:rsidRPr="00410E03" w:rsidRDefault="007A34A4" w:rsidP="007A731C"/>
              </w:tc>
              <w:tc>
                <w:tcPr>
                  <w:tcW w:w="4782" w:type="pct"/>
                  <w:shd w:val="clear" w:color="auto" w:fill="auto"/>
                </w:tcPr>
                <w:p w14:paraId="6E74269E" w14:textId="77777777" w:rsidR="007A34A4" w:rsidRDefault="007A34A4" w:rsidP="00BF2088">
                  <w:pPr>
                    <w:jc w:val="left"/>
                    <w:rPr>
                      <w:b/>
                    </w:rPr>
                  </w:pPr>
                </w:p>
              </w:tc>
              <w:tc>
                <w:tcPr>
                  <w:tcW w:w="109" w:type="pct"/>
                  <w:shd w:val="clear" w:color="auto" w:fill="auto"/>
                </w:tcPr>
                <w:p w14:paraId="78FA7EE5" w14:textId="77777777" w:rsidR="007A34A4" w:rsidRPr="00410E03" w:rsidRDefault="007A34A4" w:rsidP="007A731C"/>
              </w:tc>
            </w:tr>
            <w:tr w:rsidR="007A34A4" w:rsidRPr="00410E03" w14:paraId="6837E1D8" w14:textId="77777777" w:rsidTr="007A34A4">
              <w:trPr>
                <w:trHeight w:val="288"/>
              </w:trPr>
              <w:tc>
                <w:tcPr>
                  <w:tcW w:w="109" w:type="pct"/>
                  <w:shd w:val="clear" w:color="auto" w:fill="auto"/>
                </w:tcPr>
                <w:p w14:paraId="6DC35DEC" w14:textId="77777777" w:rsidR="007A34A4" w:rsidRPr="00410E03" w:rsidRDefault="007A34A4" w:rsidP="007A731C"/>
              </w:tc>
              <w:tc>
                <w:tcPr>
                  <w:tcW w:w="4782" w:type="pct"/>
                  <w:shd w:val="clear" w:color="auto" w:fill="auto"/>
                </w:tcPr>
                <w:p w14:paraId="7AF7084A" w14:textId="77777777" w:rsidR="007A34A4" w:rsidRDefault="007A34A4" w:rsidP="00BF2088">
                  <w:pPr>
                    <w:jc w:val="left"/>
                    <w:rPr>
                      <w:b/>
                    </w:rPr>
                  </w:pPr>
                </w:p>
              </w:tc>
              <w:tc>
                <w:tcPr>
                  <w:tcW w:w="109" w:type="pct"/>
                  <w:shd w:val="clear" w:color="auto" w:fill="auto"/>
                </w:tcPr>
                <w:p w14:paraId="7205EBE7" w14:textId="77777777" w:rsidR="007A34A4" w:rsidRPr="00410E03" w:rsidRDefault="007A34A4" w:rsidP="007A731C"/>
              </w:tc>
            </w:tr>
            <w:tr w:rsidR="007A34A4" w:rsidRPr="00410E03" w14:paraId="6EDB83E4" w14:textId="77777777" w:rsidTr="007A34A4">
              <w:trPr>
                <w:trHeight w:val="288"/>
              </w:trPr>
              <w:tc>
                <w:tcPr>
                  <w:tcW w:w="109" w:type="pct"/>
                  <w:shd w:val="clear" w:color="auto" w:fill="auto"/>
                </w:tcPr>
                <w:p w14:paraId="42E00F15" w14:textId="77777777" w:rsidR="007A34A4" w:rsidRPr="00410E03" w:rsidRDefault="007A34A4" w:rsidP="007A731C"/>
              </w:tc>
              <w:tc>
                <w:tcPr>
                  <w:tcW w:w="4782" w:type="pct"/>
                  <w:shd w:val="clear" w:color="auto" w:fill="auto"/>
                </w:tcPr>
                <w:p w14:paraId="28AF7CE2" w14:textId="77777777" w:rsidR="007A34A4" w:rsidRDefault="007A34A4" w:rsidP="00BF2088">
                  <w:pPr>
                    <w:jc w:val="left"/>
                    <w:rPr>
                      <w:b/>
                    </w:rPr>
                  </w:pPr>
                </w:p>
              </w:tc>
              <w:tc>
                <w:tcPr>
                  <w:tcW w:w="109" w:type="pct"/>
                  <w:shd w:val="clear" w:color="auto" w:fill="auto"/>
                </w:tcPr>
                <w:p w14:paraId="6F56C549" w14:textId="77777777" w:rsidR="007A34A4" w:rsidRPr="00410E03" w:rsidRDefault="007A34A4" w:rsidP="007A731C"/>
              </w:tc>
            </w:tr>
            <w:tr w:rsidR="007A34A4" w:rsidRPr="00410E03" w14:paraId="0CDC5533" w14:textId="77777777" w:rsidTr="007A34A4">
              <w:trPr>
                <w:trHeight w:val="288"/>
              </w:trPr>
              <w:tc>
                <w:tcPr>
                  <w:tcW w:w="109" w:type="pct"/>
                  <w:shd w:val="clear" w:color="auto" w:fill="auto"/>
                </w:tcPr>
                <w:p w14:paraId="765FC420" w14:textId="77777777" w:rsidR="007A34A4" w:rsidRPr="00410E03" w:rsidRDefault="007A34A4" w:rsidP="007A731C"/>
              </w:tc>
              <w:tc>
                <w:tcPr>
                  <w:tcW w:w="4782" w:type="pct"/>
                  <w:shd w:val="clear" w:color="auto" w:fill="auto"/>
                </w:tcPr>
                <w:p w14:paraId="52F3FB08" w14:textId="77777777" w:rsidR="007A34A4" w:rsidRDefault="007A34A4" w:rsidP="00BF2088">
                  <w:pPr>
                    <w:jc w:val="left"/>
                    <w:rPr>
                      <w:b/>
                    </w:rPr>
                  </w:pPr>
                </w:p>
              </w:tc>
              <w:tc>
                <w:tcPr>
                  <w:tcW w:w="109" w:type="pct"/>
                  <w:shd w:val="clear" w:color="auto" w:fill="auto"/>
                </w:tcPr>
                <w:p w14:paraId="74F24209" w14:textId="77777777" w:rsidR="007A34A4" w:rsidRPr="00410E03" w:rsidRDefault="007A34A4" w:rsidP="007A731C"/>
              </w:tc>
            </w:tr>
            <w:tr w:rsidR="007A34A4" w:rsidRPr="00410E03" w14:paraId="687BDD1D" w14:textId="77777777" w:rsidTr="007A34A4">
              <w:trPr>
                <w:trHeight w:val="288"/>
              </w:trPr>
              <w:tc>
                <w:tcPr>
                  <w:tcW w:w="109" w:type="pct"/>
                  <w:shd w:val="clear" w:color="auto" w:fill="auto"/>
                </w:tcPr>
                <w:p w14:paraId="7BBD37CD" w14:textId="77777777" w:rsidR="007A34A4" w:rsidRPr="00410E03" w:rsidRDefault="007A34A4" w:rsidP="007A731C"/>
              </w:tc>
              <w:tc>
                <w:tcPr>
                  <w:tcW w:w="4782" w:type="pct"/>
                  <w:shd w:val="clear" w:color="auto" w:fill="auto"/>
                </w:tcPr>
                <w:p w14:paraId="2512AF1B" w14:textId="77777777" w:rsidR="007A34A4" w:rsidRDefault="007A34A4" w:rsidP="00BF2088">
                  <w:pPr>
                    <w:jc w:val="left"/>
                    <w:rPr>
                      <w:b/>
                    </w:rPr>
                  </w:pPr>
                </w:p>
              </w:tc>
              <w:tc>
                <w:tcPr>
                  <w:tcW w:w="109" w:type="pct"/>
                  <w:shd w:val="clear" w:color="auto" w:fill="auto"/>
                </w:tcPr>
                <w:p w14:paraId="58D46D8F" w14:textId="77777777" w:rsidR="007A34A4" w:rsidRPr="00410E03" w:rsidRDefault="007A34A4" w:rsidP="007A731C"/>
              </w:tc>
            </w:tr>
            <w:tr w:rsidR="007A34A4" w:rsidRPr="00410E03" w14:paraId="6E5EE087" w14:textId="77777777" w:rsidTr="007A34A4">
              <w:trPr>
                <w:trHeight w:val="288"/>
              </w:trPr>
              <w:tc>
                <w:tcPr>
                  <w:tcW w:w="109" w:type="pct"/>
                  <w:shd w:val="clear" w:color="auto" w:fill="auto"/>
                </w:tcPr>
                <w:p w14:paraId="72DE9D64" w14:textId="77777777" w:rsidR="007A34A4" w:rsidRPr="00410E03" w:rsidRDefault="007A34A4" w:rsidP="007A731C"/>
              </w:tc>
              <w:tc>
                <w:tcPr>
                  <w:tcW w:w="4782" w:type="pct"/>
                  <w:shd w:val="clear" w:color="auto" w:fill="auto"/>
                </w:tcPr>
                <w:p w14:paraId="6148E8D5" w14:textId="77777777" w:rsidR="007A34A4" w:rsidRDefault="007A34A4" w:rsidP="00BF2088">
                  <w:pPr>
                    <w:jc w:val="left"/>
                    <w:rPr>
                      <w:b/>
                    </w:rPr>
                  </w:pPr>
                </w:p>
              </w:tc>
              <w:tc>
                <w:tcPr>
                  <w:tcW w:w="109" w:type="pct"/>
                  <w:shd w:val="clear" w:color="auto" w:fill="auto"/>
                </w:tcPr>
                <w:p w14:paraId="4519159C" w14:textId="77777777" w:rsidR="007A34A4" w:rsidRPr="00410E03" w:rsidRDefault="007A34A4" w:rsidP="007A731C"/>
              </w:tc>
            </w:tr>
            <w:tr w:rsidR="007A34A4" w:rsidRPr="00410E03" w14:paraId="0A560144" w14:textId="77777777" w:rsidTr="007A34A4">
              <w:trPr>
                <w:trHeight w:val="288"/>
              </w:trPr>
              <w:tc>
                <w:tcPr>
                  <w:tcW w:w="109" w:type="pct"/>
                  <w:shd w:val="clear" w:color="auto" w:fill="auto"/>
                </w:tcPr>
                <w:p w14:paraId="48D89999" w14:textId="77777777" w:rsidR="007A34A4" w:rsidRPr="00410E03" w:rsidRDefault="007A34A4" w:rsidP="007A731C"/>
              </w:tc>
              <w:tc>
                <w:tcPr>
                  <w:tcW w:w="4782" w:type="pct"/>
                  <w:shd w:val="clear" w:color="auto" w:fill="auto"/>
                </w:tcPr>
                <w:p w14:paraId="3889547B" w14:textId="77777777" w:rsidR="007A34A4" w:rsidRDefault="007A34A4" w:rsidP="00BF2088">
                  <w:pPr>
                    <w:jc w:val="left"/>
                    <w:rPr>
                      <w:b/>
                    </w:rPr>
                  </w:pPr>
                </w:p>
              </w:tc>
              <w:tc>
                <w:tcPr>
                  <w:tcW w:w="109" w:type="pct"/>
                  <w:shd w:val="clear" w:color="auto" w:fill="auto"/>
                </w:tcPr>
                <w:p w14:paraId="077ABA9E" w14:textId="77777777" w:rsidR="007A34A4" w:rsidRPr="00410E03" w:rsidRDefault="007A34A4" w:rsidP="007A731C"/>
              </w:tc>
            </w:tr>
            <w:tr w:rsidR="007A34A4" w:rsidRPr="00410E03" w14:paraId="69D93E6B" w14:textId="77777777" w:rsidTr="007A34A4">
              <w:trPr>
                <w:trHeight w:val="288"/>
              </w:trPr>
              <w:tc>
                <w:tcPr>
                  <w:tcW w:w="109" w:type="pct"/>
                  <w:shd w:val="clear" w:color="auto" w:fill="auto"/>
                </w:tcPr>
                <w:p w14:paraId="207B3438" w14:textId="77777777" w:rsidR="007A34A4" w:rsidRPr="00410E03" w:rsidRDefault="007A34A4" w:rsidP="007A731C"/>
              </w:tc>
              <w:tc>
                <w:tcPr>
                  <w:tcW w:w="4782" w:type="pct"/>
                  <w:shd w:val="clear" w:color="auto" w:fill="auto"/>
                </w:tcPr>
                <w:p w14:paraId="318F09C2" w14:textId="77777777" w:rsidR="007A34A4" w:rsidRDefault="007A34A4" w:rsidP="00BF2088">
                  <w:pPr>
                    <w:jc w:val="left"/>
                    <w:rPr>
                      <w:b/>
                    </w:rPr>
                  </w:pPr>
                </w:p>
              </w:tc>
              <w:tc>
                <w:tcPr>
                  <w:tcW w:w="109" w:type="pct"/>
                  <w:shd w:val="clear" w:color="auto" w:fill="auto"/>
                </w:tcPr>
                <w:p w14:paraId="577620E8" w14:textId="77777777" w:rsidR="007A34A4" w:rsidRPr="00410E03" w:rsidRDefault="007A34A4" w:rsidP="007A731C"/>
              </w:tc>
            </w:tr>
            <w:tr w:rsidR="007A34A4" w:rsidRPr="00410E03" w14:paraId="4891DC7C" w14:textId="77777777" w:rsidTr="007A34A4">
              <w:trPr>
                <w:trHeight w:val="288"/>
              </w:trPr>
              <w:tc>
                <w:tcPr>
                  <w:tcW w:w="109" w:type="pct"/>
                  <w:shd w:val="clear" w:color="auto" w:fill="auto"/>
                </w:tcPr>
                <w:p w14:paraId="4E3C7C6A" w14:textId="77777777" w:rsidR="007A34A4" w:rsidRPr="00410E03" w:rsidRDefault="007A34A4" w:rsidP="007A731C"/>
              </w:tc>
              <w:tc>
                <w:tcPr>
                  <w:tcW w:w="4782" w:type="pct"/>
                  <w:shd w:val="clear" w:color="auto" w:fill="auto"/>
                </w:tcPr>
                <w:p w14:paraId="017DDDC8" w14:textId="77777777" w:rsidR="007A34A4" w:rsidRDefault="007A34A4" w:rsidP="00BF2088">
                  <w:pPr>
                    <w:jc w:val="left"/>
                    <w:rPr>
                      <w:b/>
                    </w:rPr>
                  </w:pPr>
                </w:p>
              </w:tc>
              <w:tc>
                <w:tcPr>
                  <w:tcW w:w="109" w:type="pct"/>
                  <w:shd w:val="clear" w:color="auto" w:fill="auto"/>
                </w:tcPr>
                <w:p w14:paraId="54B1EB04" w14:textId="77777777" w:rsidR="007A34A4" w:rsidRPr="00410E03" w:rsidRDefault="007A34A4" w:rsidP="007A731C"/>
              </w:tc>
            </w:tr>
            <w:tr w:rsidR="007A34A4" w:rsidRPr="00410E03" w14:paraId="7FEB8435" w14:textId="77777777" w:rsidTr="007A34A4">
              <w:trPr>
                <w:trHeight w:val="288"/>
              </w:trPr>
              <w:tc>
                <w:tcPr>
                  <w:tcW w:w="109" w:type="pct"/>
                  <w:shd w:val="clear" w:color="auto" w:fill="auto"/>
                </w:tcPr>
                <w:p w14:paraId="1EC452CC" w14:textId="77777777" w:rsidR="007A34A4" w:rsidRPr="00410E03" w:rsidRDefault="007A34A4" w:rsidP="007A731C"/>
              </w:tc>
              <w:tc>
                <w:tcPr>
                  <w:tcW w:w="4782" w:type="pct"/>
                  <w:shd w:val="clear" w:color="auto" w:fill="auto"/>
                </w:tcPr>
                <w:p w14:paraId="6CA9161A" w14:textId="77777777" w:rsidR="007A34A4" w:rsidRDefault="007A34A4" w:rsidP="00BF2088">
                  <w:pPr>
                    <w:jc w:val="left"/>
                    <w:rPr>
                      <w:b/>
                    </w:rPr>
                  </w:pPr>
                </w:p>
              </w:tc>
              <w:tc>
                <w:tcPr>
                  <w:tcW w:w="109" w:type="pct"/>
                  <w:shd w:val="clear" w:color="auto" w:fill="auto"/>
                </w:tcPr>
                <w:p w14:paraId="2DC1D3EA" w14:textId="77777777" w:rsidR="007A34A4" w:rsidRPr="00410E03" w:rsidRDefault="007A34A4" w:rsidP="007A731C"/>
              </w:tc>
            </w:tr>
            <w:tr w:rsidR="007A34A4" w:rsidRPr="00410E03" w14:paraId="209B92B4" w14:textId="77777777" w:rsidTr="007A34A4">
              <w:trPr>
                <w:trHeight w:val="288"/>
              </w:trPr>
              <w:tc>
                <w:tcPr>
                  <w:tcW w:w="109" w:type="pct"/>
                  <w:shd w:val="clear" w:color="auto" w:fill="auto"/>
                </w:tcPr>
                <w:p w14:paraId="093BDB0B" w14:textId="77777777" w:rsidR="007A34A4" w:rsidRPr="00410E03" w:rsidRDefault="007A34A4" w:rsidP="007A731C"/>
              </w:tc>
              <w:tc>
                <w:tcPr>
                  <w:tcW w:w="4782" w:type="pct"/>
                  <w:shd w:val="clear" w:color="auto" w:fill="auto"/>
                </w:tcPr>
                <w:p w14:paraId="584EFD27" w14:textId="77777777" w:rsidR="007A34A4" w:rsidRDefault="007A34A4" w:rsidP="00BF2088">
                  <w:pPr>
                    <w:jc w:val="left"/>
                    <w:rPr>
                      <w:b/>
                    </w:rPr>
                  </w:pPr>
                </w:p>
              </w:tc>
              <w:tc>
                <w:tcPr>
                  <w:tcW w:w="109" w:type="pct"/>
                  <w:shd w:val="clear" w:color="auto" w:fill="auto"/>
                </w:tcPr>
                <w:p w14:paraId="695297EF" w14:textId="77777777" w:rsidR="007A34A4" w:rsidRPr="00410E03" w:rsidRDefault="007A34A4" w:rsidP="007A731C"/>
              </w:tc>
            </w:tr>
            <w:tr w:rsidR="007A34A4" w:rsidRPr="00410E03" w14:paraId="4DA636B1" w14:textId="77777777" w:rsidTr="007A34A4">
              <w:trPr>
                <w:trHeight w:val="288"/>
              </w:trPr>
              <w:tc>
                <w:tcPr>
                  <w:tcW w:w="109" w:type="pct"/>
                  <w:shd w:val="clear" w:color="auto" w:fill="auto"/>
                </w:tcPr>
                <w:p w14:paraId="0B57C5EE" w14:textId="77777777" w:rsidR="007A34A4" w:rsidRPr="00410E03" w:rsidRDefault="007A34A4" w:rsidP="007A731C"/>
              </w:tc>
              <w:tc>
                <w:tcPr>
                  <w:tcW w:w="4782" w:type="pct"/>
                  <w:shd w:val="clear" w:color="auto" w:fill="auto"/>
                </w:tcPr>
                <w:p w14:paraId="4150FA53" w14:textId="77777777" w:rsidR="007A34A4" w:rsidRDefault="007A34A4" w:rsidP="00BF2088">
                  <w:pPr>
                    <w:jc w:val="left"/>
                    <w:rPr>
                      <w:b/>
                    </w:rPr>
                  </w:pPr>
                </w:p>
              </w:tc>
              <w:tc>
                <w:tcPr>
                  <w:tcW w:w="109" w:type="pct"/>
                  <w:shd w:val="clear" w:color="auto" w:fill="auto"/>
                </w:tcPr>
                <w:p w14:paraId="5AA02B33" w14:textId="77777777" w:rsidR="007A34A4" w:rsidRPr="00410E03" w:rsidRDefault="007A34A4" w:rsidP="007A731C"/>
              </w:tc>
            </w:tr>
          </w:tbl>
          <w:p w14:paraId="7C8D051B" w14:textId="77777777" w:rsidR="007A731C" w:rsidRPr="00410E03" w:rsidRDefault="007A731C" w:rsidP="007A731C"/>
          <w:p w14:paraId="4909D0B9" w14:textId="77777777" w:rsidR="007A731C" w:rsidRPr="00410E03" w:rsidRDefault="007A731C" w:rsidP="00404CFF"/>
        </w:tc>
        <w:tc>
          <w:tcPr>
            <w:tcW w:w="157" w:type="pct"/>
            <w:shd w:val="clear" w:color="auto" w:fill="auto"/>
          </w:tcPr>
          <w:p w14:paraId="1899230C" w14:textId="77777777" w:rsidR="007A731C" w:rsidRPr="00410E03" w:rsidRDefault="007A731C" w:rsidP="00404CFF"/>
        </w:tc>
      </w:tr>
    </w:tbl>
    <w:p w14:paraId="16E4ED4C" w14:textId="77777777" w:rsidR="00463B35" w:rsidRPr="00410E03" w:rsidRDefault="00463B35" w:rsidP="00D13C95">
      <w:pPr>
        <w:jc w:val="both"/>
      </w:pPr>
    </w:p>
    <w:sectPr w:rsidR="00463B35" w:rsidRPr="00410E03" w:rsidSect="00A02846">
      <w:headerReference w:type="default" r:id="rId10"/>
      <w:footerReference w:type="default" r:id="rId11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BE5DA" w14:textId="77777777" w:rsidR="00EE0ED6" w:rsidRDefault="00EE0ED6" w:rsidP="00CF31BB">
      <w:r>
        <w:separator/>
      </w:r>
    </w:p>
  </w:endnote>
  <w:endnote w:type="continuationSeparator" w:id="0">
    <w:p w14:paraId="7384228C" w14:textId="77777777" w:rsidR="00EE0ED6" w:rsidRDefault="00EE0ED6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14:paraId="52A5C88C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377E3D81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53C11BEF" wp14:editId="3259741F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744AA20A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0FAEDB9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010A5828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2CC88A00" wp14:editId="2462F971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5BAD73B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04E4A54A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04083CEB" wp14:editId="4B15C72E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6CEF034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86+sn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14:paraId="049BAD1B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3D0B7ED4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7D0D6F0B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0769E5A5" w14:textId="77777777" w:rsidR="003071A0" w:rsidRPr="009F4149" w:rsidRDefault="003071A0" w:rsidP="009F4149">
          <w:pPr>
            <w:pStyle w:val="Contacts"/>
          </w:pPr>
        </w:p>
      </w:tc>
    </w:tr>
    <w:tr w:rsidR="00AE3FB7" w:rsidRPr="009F4149" w14:paraId="1E229561" w14:textId="77777777" w:rsidTr="002D3842">
      <w:tc>
        <w:tcPr>
          <w:tcW w:w="3596" w:type="dxa"/>
          <w:shd w:val="clear" w:color="auto" w:fill="auto"/>
          <w:vAlign w:val="center"/>
        </w:tcPr>
        <w:p w14:paraId="634CA731" w14:textId="77777777" w:rsidR="00AE3FB7" w:rsidRPr="009F4149" w:rsidRDefault="003C4913" w:rsidP="00D5053E">
          <w:pPr>
            <w:pStyle w:val="Contacts"/>
          </w:pPr>
          <w:r>
            <w:t xml:space="preserve">ISODC </w:t>
          </w:r>
          <w:r w:rsidR="009E00ED">
            <w:t xml:space="preserve">Leading Edge of Change </w:t>
          </w:r>
          <w:r>
            <w:t>Nominati</w:t>
          </w:r>
          <w:r w:rsidR="00D5053E">
            <w:t xml:space="preserve">ons </w:t>
          </w:r>
          <w:r>
            <w:t>Committee</w:t>
          </w:r>
        </w:p>
      </w:tc>
      <w:tc>
        <w:tcPr>
          <w:tcW w:w="3597" w:type="dxa"/>
          <w:shd w:val="clear" w:color="auto" w:fill="auto"/>
          <w:vAlign w:val="center"/>
        </w:tcPr>
        <w:p w14:paraId="0EB70075" w14:textId="77777777" w:rsidR="00AE3FB7" w:rsidRPr="009F4149" w:rsidRDefault="009E00ED" w:rsidP="009E00ED">
          <w:pPr>
            <w:pStyle w:val="Contacts"/>
          </w:pPr>
          <w:r>
            <w:t>815-483-4454</w:t>
          </w:r>
        </w:p>
      </w:tc>
      <w:tc>
        <w:tcPr>
          <w:tcW w:w="3597" w:type="dxa"/>
          <w:shd w:val="clear" w:color="auto" w:fill="auto"/>
          <w:vAlign w:val="center"/>
        </w:tcPr>
        <w:p w14:paraId="1D99536F" w14:textId="77777777" w:rsidR="00AE3FB7" w:rsidRPr="009F4149" w:rsidRDefault="009E00ED" w:rsidP="009E00ED">
          <w:pPr>
            <w:pStyle w:val="Contacts"/>
          </w:pPr>
          <w:r>
            <w:t>dorr@roosevelt.edu</w:t>
          </w:r>
        </w:p>
      </w:tc>
    </w:tr>
  </w:tbl>
  <w:p w14:paraId="2FC96BBA" w14:textId="77777777" w:rsidR="00835DE8" w:rsidRDefault="009F4149" w:rsidP="009F414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1D871850" wp14:editId="62BC7E6A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458A19" id="Group 15" o:spid="_x0000_s1026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5AFE7" w14:textId="77777777" w:rsidR="00EE0ED6" w:rsidRDefault="00EE0ED6" w:rsidP="00CF31BB">
      <w:r>
        <w:separator/>
      </w:r>
    </w:p>
  </w:footnote>
  <w:footnote w:type="continuationSeparator" w:id="0">
    <w:p w14:paraId="3DDAC34E" w14:textId="77777777" w:rsidR="00EE0ED6" w:rsidRDefault="00EE0ED6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EDF76" w14:textId="77777777" w:rsidR="00BC1B68" w:rsidRPr="00835DE8" w:rsidRDefault="00945FED" w:rsidP="00410E03">
    <w:pPr>
      <w:pStyle w:val="Header"/>
      <w:jc w:val="right"/>
    </w:pPr>
    <w:r>
      <w:rPr>
        <w:noProof/>
      </w:rPr>
      <w:drawing>
        <wp:anchor distT="0" distB="0" distL="114300" distR="114300" simplePos="0" relativeHeight="251670016" behindDoc="1" locked="0" layoutInCell="1" allowOverlap="1" wp14:anchorId="50E69E17" wp14:editId="3A4BC41A">
          <wp:simplePos x="0" y="0"/>
          <wp:positionH relativeFrom="column">
            <wp:posOffset>4632920</wp:posOffset>
          </wp:positionH>
          <wp:positionV relativeFrom="paragraph">
            <wp:posOffset>-299225</wp:posOffset>
          </wp:positionV>
          <wp:extent cx="2138045" cy="712470"/>
          <wp:effectExtent l="0" t="0" r="0" b="0"/>
          <wp:wrapTight wrapText="bothSides">
            <wp:wrapPolygon edited="0">
              <wp:start x="3079" y="0"/>
              <wp:lineTo x="1925" y="2310"/>
              <wp:lineTo x="577" y="6930"/>
              <wp:lineTo x="577" y="17904"/>
              <wp:lineTo x="3464" y="19636"/>
              <wp:lineTo x="15781" y="20791"/>
              <wp:lineTo x="16744" y="20791"/>
              <wp:lineTo x="18091" y="18481"/>
              <wp:lineTo x="17129" y="10973"/>
              <wp:lineTo x="19823" y="10396"/>
              <wp:lineTo x="20978" y="2888"/>
              <wp:lineTo x="18861" y="0"/>
              <wp:lineTo x="3079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SODC_logo_1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8045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35DE8"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07AEFAEE" wp14:editId="5EDD3C00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7E66B5E" id="Group 13" o:spid="_x0000_s1026" style="position:absolute;margin-left:.75pt;margin-top:-138.95pt;width:540pt;height:769.75pt;z-index:-251650560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" fillcolor="#17365d [2415]" stroked="f" strokeweight="1pt">
                    <v:fill opacity="13107f"/>
                    <v:stroke miterlimit="4"/>
                    <v:path arrowok="t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">
                <v:imagedata r:id="rId3" o:title="" croptop="1f" cropbottom="23345f" cropright="455f"/>
                <v:path arrowok="t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6D43A7" w:rsidRPr="00835DE8"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6853A709" wp14:editId="6C3BF8B5">
              <wp:simplePos x="0" y="0"/>
              <wp:positionH relativeFrom="column">
                <wp:posOffset>409575</wp:posOffset>
              </wp:positionH>
              <wp:positionV relativeFrom="paragraph">
                <wp:posOffset>-134765</wp:posOffset>
              </wp:positionV>
              <wp:extent cx="636608" cy="381965"/>
              <wp:effectExtent l="0" t="0" r="0" b="0"/>
              <wp:wrapNone/>
              <wp:docPr id="12" name="Shape" descr="icon of holding hand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E76331" id="Shape" o:spid="_x0000_s1026" alt="icon of holding hands" style="position:absolute;margin-left:32.25pt;margin-top:-10.6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1487"/>
    <w:rsid w:val="0000390E"/>
    <w:rsid w:val="00045191"/>
    <w:rsid w:val="0005135F"/>
    <w:rsid w:val="000B52BD"/>
    <w:rsid w:val="000C75BF"/>
    <w:rsid w:val="001034AB"/>
    <w:rsid w:val="001060EC"/>
    <w:rsid w:val="00110721"/>
    <w:rsid w:val="001257F0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72E29"/>
    <w:rsid w:val="002C6ABD"/>
    <w:rsid w:val="002D3842"/>
    <w:rsid w:val="003071A0"/>
    <w:rsid w:val="00337C0F"/>
    <w:rsid w:val="0035052D"/>
    <w:rsid w:val="00366F6D"/>
    <w:rsid w:val="003C4913"/>
    <w:rsid w:val="003E0129"/>
    <w:rsid w:val="003F693D"/>
    <w:rsid w:val="00410E03"/>
    <w:rsid w:val="00435E8C"/>
    <w:rsid w:val="004456B5"/>
    <w:rsid w:val="00463B35"/>
    <w:rsid w:val="00482917"/>
    <w:rsid w:val="004C2F50"/>
    <w:rsid w:val="00513813"/>
    <w:rsid w:val="00524D35"/>
    <w:rsid w:val="00542A22"/>
    <w:rsid w:val="005A6806"/>
    <w:rsid w:val="005D124E"/>
    <w:rsid w:val="005F5B5A"/>
    <w:rsid w:val="00625A53"/>
    <w:rsid w:val="00643F5A"/>
    <w:rsid w:val="00684557"/>
    <w:rsid w:val="006859BF"/>
    <w:rsid w:val="006A7299"/>
    <w:rsid w:val="006C7D64"/>
    <w:rsid w:val="006D43A7"/>
    <w:rsid w:val="0071089C"/>
    <w:rsid w:val="007A34A4"/>
    <w:rsid w:val="007A731C"/>
    <w:rsid w:val="007B52D2"/>
    <w:rsid w:val="007C1F7D"/>
    <w:rsid w:val="007D4902"/>
    <w:rsid w:val="008034DA"/>
    <w:rsid w:val="00835DE8"/>
    <w:rsid w:val="008A653E"/>
    <w:rsid w:val="008C5804"/>
    <w:rsid w:val="008D1487"/>
    <w:rsid w:val="008D3EE1"/>
    <w:rsid w:val="00915359"/>
    <w:rsid w:val="00945FED"/>
    <w:rsid w:val="009E00ED"/>
    <w:rsid w:val="009E6AC6"/>
    <w:rsid w:val="009F4149"/>
    <w:rsid w:val="00A02846"/>
    <w:rsid w:val="00A3321A"/>
    <w:rsid w:val="00A73AE1"/>
    <w:rsid w:val="00A85F01"/>
    <w:rsid w:val="00AB2833"/>
    <w:rsid w:val="00AC7198"/>
    <w:rsid w:val="00AD6572"/>
    <w:rsid w:val="00AE3FB7"/>
    <w:rsid w:val="00B122BA"/>
    <w:rsid w:val="00B34778"/>
    <w:rsid w:val="00B45F61"/>
    <w:rsid w:val="00BC1B68"/>
    <w:rsid w:val="00BE6B42"/>
    <w:rsid w:val="00BF2088"/>
    <w:rsid w:val="00BF5A49"/>
    <w:rsid w:val="00C44F4C"/>
    <w:rsid w:val="00C50E6D"/>
    <w:rsid w:val="00C520D9"/>
    <w:rsid w:val="00C7019D"/>
    <w:rsid w:val="00C84BD5"/>
    <w:rsid w:val="00CF31BB"/>
    <w:rsid w:val="00D13C95"/>
    <w:rsid w:val="00D4436A"/>
    <w:rsid w:val="00D5053E"/>
    <w:rsid w:val="00D832D3"/>
    <w:rsid w:val="00DB5CAA"/>
    <w:rsid w:val="00DE3C23"/>
    <w:rsid w:val="00E141F4"/>
    <w:rsid w:val="00E301A2"/>
    <w:rsid w:val="00E53AFF"/>
    <w:rsid w:val="00E61D15"/>
    <w:rsid w:val="00EE0ED6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47AF3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r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892961327DA4937BD02D4FE986B70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0C954-27EA-4515-B40A-E04F2451195C}"/>
      </w:docPartPr>
      <w:docPartBody>
        <w:p w:rsidR="000C6201" w:rsidRDefault="006B66CF">
          <w:pPr>
            <w:pStyle w:val="2892961327DA4937BD02D4FE986B70F4"/>
          </w:pPr>
          <w:r w:rsidRPr="009F4149">
            <w:t>Date</w:t>
          </w:r>
        </w:p>
      </w:docPartBody>
    </w:docPart>
    <w:docPart>
      <w:docPartPr>
        <w:name w:val="31D38DF11A794CE0AD40801BF705F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3B98F-DACB-4BE9-9951-053C1F31BA41}"/>
      </w:docPartPr>
      <w:docPartBody>
        <w:p w:rsidR="000C6201" w:rsidRDefault="006B66CF">
          <w:pPr>
            <w:pStyle w:val="31D38DF11A794CE0AD40801BF705FBAC"/>
          </w:pPr>
          <w:r w:rsidRPr="009F4149">
            <w:t>Agent/Representative Name</w:t>
          </w:r>
        </w:p>
      </w:docPartBody>
    </w:docPart>
    <w:docPart>
      <w:docPartPr>
        <w:name w:val="2AF14103D03A4FBB8A54600053163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4FAF7-B892-458D-A707-E298564C3419}"/>
      </w:docPartPr>
      <w:docPartBody>
        <w:p w:rsidR="000C6201" w:rsidRDefault="006B66CF">
          <w:pPr>
            <w:pStyle w:val="2AF14103D03A4FBB8A54600053163474"/>
          </w:pPr>
          <w:r w:rsidRPr="009F4149">
            <w:t>Home Phone</w:t>
          </w:r>
        </w:p>
      </w:docPartBody>
    </w:docPart>
    <w:docPart>
      <w:docPartPr>
        <w:name w:val="183CFE45B6E147F5BEE29A8145311B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91E9B-DEF4-49C5-A9ED-05440A637B7C}"/>
      </w:docPartPr>
      <w:docPartBody>
        <w:p w:rsidR="000C6201" w:rsidRDefault="006B66CF">
          <w:pPr>
            <w:pStyle w:val="183CFE45B6E147F5BEE29A8145311BEA"/>
          </w:pPr>
          <w:r w:rsidRPr="009F4149">
            <w:t>Cell Phone</w:t>
          </w:r>
        </w:p>
      </w:docPartBody>
    </w:docPart>
    <w:docPart>
      <w:docPartPr>
        <w:name w:val="F0F91572D01B418684444629207A98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8AEBD-9070-4415-BFA4-E29C292D68D3}"/>
      </w:docPartPr>
      <w:docPartBody>
        <w:p w:rsidR="000C6201" w:rsidRDefault="006B66CF">
          <w:pPr>
            <w:pStyle w:val="F0F91572D01B418684444629207A98FD"/>
          </w:pPr>
          <w:r w:rsidRPr="009F4149">
            <w:t>Email Address</w:t>
          </w:r>
        </w:p>
      </w:docPartBody>
    </w:docPart>
    <w:docPart>
      <w:docPartPr>
        <w:name w:val="37C3E7A9473949A1BF90BDF997B28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D5BEA-E423-4072-8F5E-FDF210D66C7A}"/>
      </w:docPartPr>
      <w:docPartBody>
        <w:p w:rsidR="000C6201" w:rsidRDefault="006B66CF">
          <w:pPr>
            <w:pStyle w:val="37C3E7A9473949A1BF90BDF997B28618"/>
          </w:pPr>
          <w:r w:rsidRPr="00410E03">
            <w:t>Address</w:t>
          </w:r>
        </w:p>
      </w:docPartBody>
    </w:docPart>
    <w:docPart>
      <w:docPartPr>
        <w:name w:val="2926DB2340FA4CFE9E40E60BADD734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A2A89-55C7-42BA-A77E-7787F7F15FD6}"/>
      </w:docPartPr>
      <w:docPartBody>
        <w:p w:rsidR="00407F9B" w:rsidRDefault="000C6201" w:rsidP="000C6201">
          <w:pPr>
            <w:pStyle w:val="2926DB2340FA4CFE9E40E60BADD73403"/>
          </w:pPr>
          <w:r w:rsidRPr="009F4149">
            <w:t>City</w:t>
          </w:r>
        </w:p>
      </w:docPartBody>
    </w:docPart>
    <w:docPart>
      <w:docPartPr>
        <w:name w:val="CAC0FAAB4A9649D7B89C8B2471472C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B65DC-3D7F-455F-A203-83180969BE52}"/>
      </w:docPartPr>
      <w:docPartBody>
        <w:p w:rsidR="00407F9B" w:rsidRDefault="000C6201" w:rsidP="000C6201">
          <w:pPr>
            <w:pStyle w:val="CAC0FAAB4A9649D7B89C8B2471472CCC"/>
          </w:pPr>
          <w:r w:rsidRPr="009F4149">
            <w:t>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5CF"/>
    <w:rsid w:val="000C6201"/>
    <w:rsid w:val="003D2C6F"/>
    <w:rsid w:val="00407F9B"/>
    <w:rsid w:val="006B66CF"/>
    <w:rsid w:val="007425CF"/>
    <w:rsid w:val="00F82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892961327DA4937BD02D4FE986B70F4">
    <w:name w:val="2892961327DA4937BD02D4FE986B70F4"/>
  </w:style>
  <w:style w:type="paragraph" w:customStyle="1" w:styleId="31D38DF11A794CE0AD40801BF705FBAC">
    <w:name w:val="31D38DF11A794CE0AD40801BF705FBAC"/>
  </w:style>
  <w:style w:type="paragraph" w:customStyle="1" w:styleId="2AF14103D03A4FBB8A54600053163474">
    <w:name w:val="2AF14103D03A4FBB8A54600053163474"/>
  </w:style>
  <w:style w:type="paragraph" w:customStyle="1" w:styleId="183CFE45B6E147F5BEE29A8145311BEA">
    <w:name w:val="183CFE45B6E147F5BEE29A8145311BEA"/>
  </w:style>
  <w:style w:type="paragraph" w:customStyle="1" w:styleId="F0F91572D01B418684444629207A98FD">
    <w:name w:val="F0F91572D01B418684444629207A98FD"/>
  </w:style>
  <w:style w:type="paragraph" w:customStyle="1" w:styleId="37C3E7A9473949A1BF90BDF997B28618">
    <w:name w:val="37C3E7A9473949A1BF90BDF997B28618"/>
  </w:style>
  <w:style w:type="paragraph" w:customStyle="1" w:styleId="2926DB2340FA4CFE9E40E60BADD73403">
    <w:name w:val="2926DB2340FA4CFE9E40E60BADD73403"/>
    <w:rsid w:val="000C6201"/>
  </w:style>
  <w:style w:type="paragraph" w:customStyle="1" w:styleId="CAC0FAAB4A9649D7B89C8B2471472CCC">
    <w:name w:val="CAC0FAAB4A9649D7B89C8B2471472CCC"/>
    <w:rsid w:val="000C62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28B8EC-8182-4137-8BBD-1DD7F98ACF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C:\Users\dorr\AppData\Roaming\Microsoft\Templates\Small business client intake form.dotx</Template>
  <TotalTime>0</TotalTime>
  <Pages>3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2022-02-11T08:36:00Z</dcterms:created>
  <dcterms:modified xsi:type="dcterms:W3CDTF">2022-02-11T08:36:00Z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